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AF2" w:rsidRDefault="00875FC4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46165" cy="2329815"/>
            <wp:effectExtent l="19050" t="0" r="0" b="0"/>
            <wp:docPr id="1" name="Рисунок 1" descr="ИсполкомВерУслПостано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полкомВерУслПостановл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232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1025C" w:rsidRPr="004A0CE0" w:rsidRDefault="0001025C" w:rsidP="0001025C">
      <w:pPr>
        <w:spacing w:after="0" w:line="240" w:lineRule="auto"/>
        <w:rPr>
          <w:bCs/>
          <w:color w:val="333333"/>
        </w:rPr>
      </w:pPr>
      <w:r w:rsidRPr="004A0CE0">
        <w:rPr>
          <w:bCs/>
          <w:color w:val="333333"/>
        </w:rPr>
        <w:t xml:space="preserve">О закреплении  </w:t>
      </w:r>
      <w:proofErr w:type="gramStart"/>
      <w:r w:rsidRPr="004A0CE0">
        <w:rPr>
          <w:bCs/>
          <w:color w:val="333333"/>
        </w:rPr>
        <w:t>муниципальных</w:t>
      </w:r>
      <w:proofErr w:type="gramEnd"/>
    </w:p>
    <w:p w:rsidR="0001025C" w:rsidRPr="004A0CE0" w:rsidRDefault="0001025C" w:rsidP="0001025C">
      <w:pPr>
        <w:keepNext/>
        <w:keepLines/>
        <w:spacing w:after="0" w:line="322" w:lineRule="exact"/>
        <w:outlineLvl w:val="1"/>
        <w:rPr>
          <w:b/>
          <w:bCs/>
          <w:iCs/>
        </w:rPr>
      </w:pPr>
      <w:r w:rsidRPr="004A0CE0">
        <w:rPr>
          <w:bCs/>
          <w:color w:val="333333"/>
        </w:rPr>
        <w:t>бюджетных образовательных учреждений,</w:t>
      </w:r>
      <w:r w:rsidRPr="004A0CE0">
        <w:rPr>
          <w:b/>
          <w:bCs/>
          <w:iCs/>
        </w:rPr>
        <w:t xml:space="preserve"> </w:t>
      </w:r>
    </w:p>
    <w:p w:rsidR="0001025C" w:rsidRPr="004A0CE0" w:rsidRDefault="0001025C" w:rsidP="0001025C">
      <w:pPr>
        <w:keepNext/>
        <w:keepLines/>
        <w:spacing w:after="0" w:line="322" w:lineRule="exact"/>
        <w:outlineLvl w:val="1"/>
        <w:rPr>
          <w:bCs/>
          <w:iCs/>
        </w:rPr>
      </w:pPr>
      <w:proofErr w:type="gramStart"/>
      <w:r w:rsidRPr="004A0CE0">
        <w:rPr>
          <w:bCs/>
          <w:iCs/>
        </w:rPr>
        <w:t>реализующих</w:t>
      </w:r>
      <w:proofErr w:type="gramEnd"/>
      <w:r w:rsidRPr="004A0CE0">
        <w:rPr>
          <w:bCs/>
          <w:iCs/>
        </w:rPr>
        <w:t xml:space="preserve"> основные образовательные программы </w:t>
      </w:r>
    </w:p>
    <w:p w:rsidR="0001025C" w:rsidRPr="004A0CE0" w:rsidRDefault="0001025C" w:rsidP="0001025C">
      <w:pPr>
        <w:keepNext/>
        <w:keepLines/>
        <w:spacing w:after="0" w:line="322" w:lineRule="exact"/>
        <w:outlineLvl w:val="1"/>
        <w:rPr>
          <w:bCs/>
          <w:iCs/>
        </w:rPr>
      </w:pPr>
      <w:r w:rsidRPr="004A0CE0">
        <w:rPr>
          <w:bCs/>
          <w:iCs/>
        </w:rPr>
        <w:t>дошкольного образования</w:t>
      </w:r>
    </w:p>
    <w:p w:rsidR="0001025C" w:rsidRPr="004A0CE0" w:rsidRDefault="0001025C" w:rsidP="0001025C">
      <w:pPr>
        <w:spacing w:after="0" w:line="240" w:lineRule="auto"/>
        <w:rPr>
          <w:bCs/>
          <w:color w:val="333333"/>
        </w:rPr>
      </w:pPr>
      <w:r w:rsidRPr="004A0CE0">
        <w:rPr>
          <w:bCs/>
          <w:color w:val="333333"/>
        </w:rPr>
        <w:t xml:space="preserve">за территориями  Верхнеуслонского </w:t>
      </w:r>
    </w:p>
    <w:p w:rsidR="0001025C" w:rsidRPr="004A0CE0" w:rsidRDefault="0001025C" w:rsidP="0001025C">
      <w:pPr>
        <w:spacing w:after="0" w:line="240" w:lineRule="auto"/>
        <w:rPr>
          <w:bCs/>
          <w:color w:val="333333"/>
        </w:rPr>
      </w:pPr>
      <w:r w:rsidRPr="004A0CE0">
        <w:rPr>
          <w:bCs/>
          <w:color w:val="333333"/>
        </w:rPr>
        <w:t>муниципального района Республики Татарстан</w:t>
      </w:r>
    </w:p>
    <w:p w:rsidR="000E700C" w:rsidRDefault="000E700C" w:rsidP="0001025C">
      <w:pPr>
        <w:spacing w:before="150" w:after="150"/>
        <w:ind w:firstLine="425"/>
        <w:jc w:val="both"/>
      </w:pPr>
    </w:p>
    <w:p w:rsidR="0001025C" w:rsidRPr="004A0CE0" w:rsidRDefault="00393432" w:rsidP="0001025C">
      <w:pPr>
        <w:spacing w:before="150" w:after="150"/>
        <w:ind w:firstLine="425"/>
        <w:jc w:val="both"/>
        <w:rPr>
          <w:rFonts w:eastAsia="Arial Unicode MS" w:cs="Mangal"/>
          <w:bCs/>
          <w:kern w:val="1"/>
          <w:lang w:eastAsia="hi-IN" w:bidi="hi-IN"/>
        </w:rPr>
      </w:pPr>
      <w:proofErr w:type="gramStart"/>
      <w:r w:rsidRPr="004A0CE0">
        <w:t>В соответствии с частью 3 статьи 67 Федерального закона от 29 декабря 2012 г. №273-ФЗ «Об образовании в Российской Федерации», приказом Министерства образования и науки Российской Федерации от 8 апреля 2014 г. №293 «Об утверждении порядка приёма на обучение  по образовательным программам дошкольного образования», в целях организации приема детей в муниципальные образовательные учреждения, реализующие основные образовательные программы дошкольного образования, закрепления</w:t>
      </w:r>
      <w:proofErr w:type="gramEnd"/>
      <w:r w:rsidRPr="004A0CE0">
        <w:t xml:space="preserve"> муниципальных образовательных учреждений за территориями Верхнеуслонского  муниципального района</w:t>
      </w:r>
      <w:r w:rsidR="0001025C" w:rsidRPr="004A0CE0">
        <w:t>,</w:t>
      </w:r>
      <w:r w:rsidR="0001025C" w:rsidRPr="004A0CE0">
        <w:rPr>
          <w:color w:val="333333"/>
        </w:rPr>
        <w:t xml:space="preserve"> Уставом муниципального образования «Верхнеуслонский муниципальный район Республики Татарстан», </w:t>
      </w:r>
      <w:r w:rsidR="0001025C" w:rsidRPr="004A0CE0">
        <w:rPr>
          <w:rFonts w:eastAsia="Arial Unicode MS" w:cs="Mangal"/>
          <w:kern w:val="1"/>
          <w:lang w:eastAsia="hi-IN" w:bidi="hi-IN"/>
        </w:rPr>
        <w:t>Исполнительный комитет Верхнеуслонского муниципального района Республики Татарстан</w:t>
      </w:r>
      <w:r w:rsidR="0001025C" w:rsidRPr="004A0CE0">
        <w:rPr>
          <w:rFonts w:eastAsia="Arial Unicode MS" w:cs="Mangal"/>
          <w:b/>
          <w:kern w:val="1"/>
          <w:lang w:eastAsia="hi-IN" w:bidi="hi-IN"/>
        </w:rPr>
        <w:t xml:space="preserve"> </w:t>
      </w:r>
      <w:r w:rsidR="0001025C" w:rsidRPr="004A0CE0">
        <w:rPr>
          <w:rFonts w:eastAsia="Arial Unicode MS" w:cs="Mangal"/>
          <w:kern w:val="1"/>
          <w:lang w:eastAsia="hi-IN" w:bidi="hi-IN"/>
        </w:rPr>
        <w:t>ПОСТАНОВЛЯЕТ</w:t>
      </w:r>
      <w:r w:rsidR="0001025C" w:rsidRPr="004A0CE0">
        <w:rPr>
          <w:rFonts w:eastAsia="Arial Unicode MS" w:cs="Mangal"/>
          <w:bCs/>
          <w:kern w:val="1"/>
          <w:lang w:eastAsia="hi-IN" w:bidi="hi-IN"/>
        </w:rPr>
        <w:t>:</w:t>
      </w:r>
    </w:p>
    <w:p w:rsidR="00352F00" w:rsidRPr="004A0CE0" w:rsidRDefault="0001025C" w:rsidP="00352F00">
      <w:pPr>
        <w:numPr>
          <w:ilvl w:val="0"/>
          <w:numId w:val="3"/>
        </w:numPr>
        <w:tabs>
          <w:tab w:val="left" w:pos="284"/>
          <w:tab w:val="left" w:pos="709"/>
        </w:tabs>
        <w:spacing w:after="0" w:line="240" w:lineRule="auto"/>
        <w:ind w:right="282"/>
        <w:jc w:val="both"/>
        <w:rPr>
          <w:color w:val="333333"/>
        </w:rPr>
      </w:pPr>
      <w:r w:rsidRPr="004A0CE0">
        <w:rPr>
          <w:color w:val="333333"/>
        </w:rPr>
        <w:t>Закрепить муниципальные бюджетные образовательные учреждения, реализующие программы дошкольного образования, за конкретными территориями Верхнеуслонского муниципального района</w:t>
      </w:r>
      <w:r w:rsidR="00352F00" w:rsidRPr="004A0CE0">
        <w:rPr>
          <w:color w:val="333333"/>
        </w:rPr>
        <w:t xml:space="preserve"> в 201</w:t>
      </w:r>
      <w:r w:rsidR="00F83DE4">
        <w:rPr>
          <w:color w:val="333333"/>
        </w:rPr>
        <w:t>8</w:t>
      </w:r>
      <w:r w:rsidR="00352F00" w:rsidRPr="004A0CE0">
        <w:rPr>
          <w:color w:val="333333"/>
        </w:rPr>
        <w:t>-201</w:t>
      </w:r>
      <w:r w:rsidR="00F83DE4">
        <w:rPr>
          <w:color w:val="333333"/>
        </w:rPr>
        <w:t>9</w:t>
      </w:r>
      <w:r w:rsidR="00352F00" w:rsidRPr="004A0CE0">
        <w:rPr>
          <w:color w:val="333333"/>
        </w:rPr>
        <w:t xml:space="preserve"> учебном году (Приложение № 1). </w:t>
      </w:r>
    </w:p>
    <w:p w:rsidR="002D4999" w:rsidRPr="004A0CE0" w:rsidRDefault="00352F00" w:rsidP="004A0CE0">
      <w:pPr>
        <w:tabs>
          <w:tab w:val="left" w:pos="709"/>
        </w:tabs>
        <w:spacing w:after="0" w:line="322" w:lineRule="exact"/>
        <w:ind w:right="20"/>
        <w:jc w:val="both"/>
        <w:rPr>
          <w:rFonts w:eastAsia="Arial Unicode MS" w:cs="Mangal"/>
          <w:kern w:val="1"/>
          <w:lang w:eastAsia="hi-IN" w:bidi="hi-IN"/>
        </w:rPr>
      </w:pPr>
      <w:r w:rsidRPr="004A0CE0">
        <w:t>2.МКУ</w:t>
      </w:r>
      <w:r w:rsidR="00711E94" w:rsidRPr="004A0CE0">
        <w:t xml:space="preserve"> </w:t>
      </w:r>
      <w:r w:rsidRPr="004A0CE0">
        <w:t xml:space="preserve">«Отдел образования </w:t>
      </w:r>
      <w:r w:rsidRPr="004A0CE0">
        <w:rPr>
          <w:lang w:val="tt-RU"/>
        </w:rPr>
        <w:t>Верхнеуслонского</w:t>
      </w:r>
      <w:r w:rsidRPr="004A0CE0">
        <w:t xml:space="preserve"> муниципального района</w:t>
      </w:r>
      <w:r w:rsidR="00711E94" w:rsidRPr="004A0CE0">
        <w:t xml:space="preserve"> Республики Татарстан</w:t>
      </w:r>
      <w:r w:rsidRPr="004A0CE0">
        <w:t>» осуществлять приём заявлений о постановке детей в очередь для определения в муниципальные образовательные учреждения, реализующие основные образовательные программы дошкольного образования, а также комплектование учреждений, реализующих основные образовательные программы дошкольного образования, в соответствии с закреплением территории.</w:t>
      </w:r>
      <w:r w:rsidR="002D4999" w:rsidRPr="004A0CE0">
        <w:rPr>
          <w:color w:val="000000"/>
        </w:rPr>
        <w:t xml:space="preserve">  </w:t>
      </w:r>
    </w:p>
    <w:p w:rsidR="00E61A30" w:rsidRPr="004A0CE0" w:rsidRDefault="00352F00" w:rsidP="004A0CE0">
      <w:pPr>
        <w:spacing w:after="0" w:line="240" w:lineRule="auto"/>
        <w:ind w:right="282"/>
        <w:jc w:val="both"/>
        <w:rPr>
          <w:color w:val="333333"/>
        </w:rPr>
      </w:pPr>
      <w:r w:rsidRPr="004A0CE0">
        <w:rPr>
          <w:color w:val="333333"/>
        </w:rPr>
        <w:lastRenderedPageBreak/>
        <w:t>3</w:t>
      </w:r>
      <w:r w:rsidR="0044190C" w:rsidRPr="004A0CE0">
        <w:rPr>
          <w:color w:val="333333"/>
        </w:rPr>
        <w:t xml:space="preserve">. </w:t>
      </w:r>
      <w:proofErr w:type="gramStart"/>
      <w:r w:rsidR="00FE2CF9" w:rsidRPr="004A0CE0">
        <w:rPr>
          <w:color w:val="333333"/>
        </w:rPr>
        <w:t>Разместить</w:t>
      </w:r>
      <w:proofErr w:type="gramEnd"/>
      <w:r w:rsidR="00FE2CF9" w:rsidRPr="004A0CE0">
        <w:rPr>
          <w:color w:val="333333"/>
        </w:rPr>
        <w:t xml:space="preserve"> настоящее постановление на официальном сайте МКУ «Отдел образования» </w:t>
      </w:r>
      <w:r w:rsidR="007C14E2" w:rsidRPr="004A0CE0">
        <w:rPr>
          <w:color w:val="333333"/>
        </w:rPr>
        <w:t>в и</w:t>
      </w:r>
      <w:r w:rsidR="00FE2CF9" w:rsidRPr="004A0CE0">
        <w:rPr>
          <w:color w:val="333333"/>
        </w:rPr>
        <w:t>нформационно</w:t>
      </w:r>
      <w:r w:rsidR="007C14E2" w:rsidRPr="004A0CE0">
        <w:rPr>
          <w:color w:val="333333"/>
        </w:rPr>
        <w:t xml:space="preserve"> </w:t>
      </w:r>
      <w:r w:rsidR="00FE2CF9" w:rsidRPr="004A0CE0">
        <w:rPr>
          <w:color w:val="333333"/>
        </w:rPr>
        <w:t>-</w:t>
      </w:r>
      <w:r w:rsidR="007C14E2" w:rsidRPr="004A0CE0">
        <w:rPr>
          <w:color w:val="333333"/>
        </w:rPr>
        <w:t xml:space="preserve"> </w:t>
      </w:r>
      <w:r w:rsidR="00FE2CF9" w:rsidRPr="004A0CE0">
        <w:rPr>
          <w:color w:val="333333"/>
        </w:rPr>
        <w:t>телекоммуникационной сети «Интернет».</w:t>
      </w:r>
    </w:p>
    <w:p w:rsidR="00E61A30" w:rsidRPr="004A0CE0" w:rsidRDefault="00E61A30" w:rsidP="004A0CE0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color w:val="333333"/>
        </w:rPr>
      </w:pPr>
      <w:proofErr w:type="gramStart"/>
      <w:r w:rsidRPr="004A0CE0">
        <w:rPr>
          <w:rFonts w:eastAsia="Arial Unicode MS" w:cs="Mangal"/>
          <w:kern w:val="1"/>
          <w:lang w:eastAsia="hi-IN" w:bidi="hi-IN"/>
        </w:rPr>
        <w:t>Контроль за</w:t>
      </w:r>
      <w:proofErr w:type="gramEnd"/>
      <w:r w:rsidRPr="004A0CE0">
        <w:rPr>
          <w:rFonts w:eastAsia="Arial Unicode MS" w:cs="Mangal"/>
          <w:kern w:val="1"/>
          <w:lang w:eastAsia="hi-IN" w:bidi="hi-IN"/>
        </w:rPr>
        <w:t xml:space="preserve"> исполнением настоящего постановления возложить на начальника МКУ «Отдел образования Верхнеуслонского муниципального района Республики Татарстан».</w:t>
      </w:r>
    </w:p>
    <w:p w:rsidR="00FE2CF9" w:rsidRPr="004A0CE0" w:rsidRDefault="00FE2CF9" w:rsidP="004A0CE0">
      <w:pPr>
        <w:spacing w:after="0"/>
        <w:ind w:right="282" w:firstLine="284"/>
        <w:jc w:val="both"/>
        <w:rPr>
          <w:rFonts w:eastAsia="Arial Unicode MS" w:cs="Mangal"/>
          <w:kern w:val="1"/>
          <w:lang w:eastAsia="hi-IN" w:bidi="hi-IN"/>
        </w:rPr>
      </w:pPr>
    </w:p>
    <w:p w:rsidR="00FE2CF9" w:rsidRPr="004A0CE0" w:rsidRDefault="00FE2CF9" w:rsidP="00FE2CF9">
      <w:pPr>
        <w:ind w:right="282"/>
        <w:jc w:val="both"/>
        <w:rPr>
          <w:color w:val="333333"/>
        </w:rPr>
      </w:pPr>
    </w:p>
    <w:p w:rsidR="00FE2CF9" w:rsidRPr="004A0CE0" w:rsidRDefault="00FE2CF9" w:rsidP="0023633E">
      <w:pPr>
        <w:spacing w:after="0" w:line="240" w:lineRule="auto"/>
        <w:ind w:right="284"/>
        <w:jc w:val="both"/>
        <w:rPr>
          <w:b/>
        </w:rPr>
      </w:pPr>
      <w:r w:rsidRPr="004A0CE0">
        <w:rPr>
          <w:b/>
        </w:rPr>
        <w:t xml:space="preserve">Руководитель </w:t>
      </w:r>
    </w:p>
    <w:p w:rsidR="00FE2CF9" w:rsidRPr="004A0CE0" w:rsidRDefault="00FE2CF9" w:rsidP="0023633E">
      <w:pPr>
        <w:spacing w:after="0" w:line="240" w:lineRule="auto"/>
        <w:ind w:right="284"/>
        <w:jc w:val="both"/>
        <w:rPr>
          <w:b/>
        </w:rPr>
      </w:pPr>
      <w:r w:rsidRPr="004A0CE0">
        <w:rPr>
          <w:b/>
        </w:rPr>
        <w:t xml:space="preserve">Исполнительного комитета                                              </w:t>
      </w:r>
      <w:r w:rsidRPr="004A0CE0">
        <w:rPr>
          <w:b/>
        </w:rPr>
        <w:tab/>
        <w:t xml:space="preserve"> Л.С. </w:t>
      </w:r>
      <w:proofErr w:type="spellStart"/>
      <w:r w:rsidRPr="004A0CE0">
        <w:rPr>
          <w:b/>
        </w:rPr>
        <w:t>Хакимзянов</w:t>
      </w:r>
      <w:proofErr w:type="spellEnd"/>
      <w:r w:rsidRPr="004A0CE0">
        <w:rPr>
          <w:b/>
        </w:rPr>
        <w:t xml:space="preserve">      </w:t>
      </w:r>
    </w:p>
    <w:p w:rsidR="00FE2CF9" w:rsidRPr="004A0CE0" w:rsidRDefault="00FE2CF9" w:rsidP="00FE2CF9">
      <w:pPr>
        <w:ind w:left="284" w:right="282"/>
        <w:jc w:val="both"/>
        <w:rPr>
          <w:b/>
        </w:rPr>
      </w:pPr>
      <w:r w:rsidRPr="004A0CE0">
        <w:rPr>
          <w:b/>
        </w:rPr>
        <w:t xml:space="preserve">      </w:t>
      </w:r>
    </w:p>
    <w:p w:rsidR="00005BAA" w:rsidRPr="004A0CE0" w:rsidRDefault="00005BAA" w:rsidP="00005BAA">
      <w:pPr>
        <w:shd w:val="clear" w:color="auto" w:fill="FFFFFF"/>
        <w:spacing w:after="0" w:line="240" w:lineRule="auto"/>
        <w:jc w:val="both"/>
        <w:rPr>
          <w:color w:val="000000"/>
        </w:rPr>
      </w:pPr>
    </w:p>
    <w:p w:rsidR="00005BAA" w:rsidRPr="004A0CE0" w:rsidRDefault="00005BAA" w:rsidP="00005BAA">
      <w:pPr>
        <w:shd w:val="clear" w:color="auto" w:fill="FFFFFF"/>
        <w:spacing w:after="0" w:line="240" w:lineRule="auto"/>
        <w:jc w:val="both"/>
        <w:rPr>
          <w:rFonts w:eastAsia="Arial Unicode MS" w:cs="Mangal"/>
          <w:kern w:val="1"/>
          <w:lang w:eastAsia="hi-IN" w:bidi="hi-IN"/>
        </w:rPr>
      </w:pPr>
    </w:p>
    <w:p w:rsidR="00005BAA" w:rsidRPr="004A0CE0" w:rsidRDefault="00005BAA" w:rsidP="00005BAA">
      <w:pPr>
        <w:shd w:val="clear" w:color="auto" w:fill="FFFFFF"/>
        <w:spacing w:after="0" w:line="240" w:lineRule="auto"/>
        <w:jc w:val="both"/>
        <w:rPr>
          <w:rFonts w:eastAsia="Arial Unicode MS" w:cs="Mangal"/>
          <w:kern w:val="1"/>
          <w:lang w:eastAsia="hi-IN" w:bidi="hi-IN"/>
        </w:rPr>
      </w:pPr>
    </w:p>
    <w:p w:rsidR="00005BAA" w:rsidRPr="004A0CE0" w:rsidRDefault="00005BAA" w:rsidP="00005BAA">
      <w:pPr>
        <w:spacing w:after="0" w:line="240" w:lineRule="auto"/>
        <w:jc w:val="both"/>
        <w:rPr>
          <w:b/>
        </w:rPr>
      </w:pPr>
      <w:r w:rsidRPr="004A0CE0">
        <w:rPr>
          <w:b/>
        </w:rPr>
        <w:t xml:space="preserve"> </w:t>
      </w:r>
    </w:p>
    <w:p w:rsidR="00005BAA" w:rsidRPr="004A0CE0" w:rsidRDefault="00005BAA" w:rsidP="00005BAA">
      <w:pPr>
        <w:spacing w:after="0" w:line="240" w:lineRule="auto"/>
        <w:jc w:val="both"/>
        <w:rPr>
          <w:b/>
        </w:rPr>
      </w:pPr>
    </w:p>
    <w:p w:rsidR="00005BAA" w:rsidRPr="004A0CE0" w:rsidRDefault="00005BAA" w:rsidP="00005BAA">
      <w:pPr>
        <w:spacing w:after="0" w:line="240" w:lineRule="auto"/>
        <w:jc w:val="both"/>
        <w:rPr>
          <w:b/>
        </w:rPr>
      </w:pPr>
    </w:p>
    <w:p w:rsidR="00005BAA" w:rsidRPr="004A0CE0" w:rsidRDefault="00005BAA" w:rsidP="00005BAA">
      <w:pPr>
        <w:spacing w:after="0" w:line="240" w:lineRule="auto"/>
        <w:jc w:val="both"/>
        <w:rPr>
          <w:b/>
        </w:rPr>
      </w:pPr>
    </w:p>
    <w:p w:rsidR="00005BAA" w:rsidRPr="004A0CE0" w:rsidRDefault="00005BAA" w:rsidP="00005BAA">
      <w:pPr>
        <w:jc w:val="both"/>
        <w:rPr>
          <w:b/>
        </w:rPr>
      </w:pPr>
    </w:p>
    <w:p w:rsidR="00005BAA" w:rsidRPr="004A0CE0" w:rsidRDefault="00005BAA" w:rsidP="00005BAA">
      <w:pPr>
        <w:jc w:val="both"/>
        <w:rPr>
          <w:b/>
        </w:rPr>
      </w:pPr>
    </w:p>
    <w:p w:rsidR="00005BAA" w:rsidRPr="004A0CE0" w:rsidRDefault="00005BAA" w:rsidP="00005BAA">
      <w:pPr>
        <w:jc w:val="both"/>
        <w:rPr>
          <w:b/>
        </w:rPr>
      </w:pPr>
    </w:p>
    <w:p w:rsidR="00005BAA" w:rsidRPr="004A0CE0" w:rsidRDefault="00005BAA" w:rsidP="00005BAA">
      <w:pPr>
        <w:jc w:val="both"/>
        <w:rPr>
          <w:b/>
        </w:rPr>
      </w:pPr>
    </w:p>
    <w:p w:rsidR="0023633E" w:rsidRPr="004A0CE0" w:rsidRDefault="0023633E" w:rsidP="00005BAA">
      <w:pPr>
        <w:spacing w:after="0" w:line="240" w:lineRule="auto"/>
        <w:jc w:val="both"/>
      </w:pPr>
    </w:p>
    <w:p w:rsidR="0023633E" w:rsidRPr="004A0CE0" w:rsidRDefault="0023633E" w:rsidP="00005BAA">
      <w:pPr>
        <w:spacing w:after="0" w:line="240" w:lineRule="auto"/>
        <w:jc w:val="both"/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4A0CE0" w:rsidRDefault="004A0CE0" w:rsidP="00005BAA">
      <w:pPr>
        <w:spacing w:after="0" w:line="240" w:lineRule="auto"/>
        <w:jc w:val="both"/>
        <w:rPr>
          <w:sz w:val="20"/>
          <w:szCs w:val="20"/>
        </w:rPr>
      </w:pPr>
    </w:p>
    <w:p w:rsidR="00005BAA" w:rsidRPr="004A0CE0" w:rsidRDefault="00005BAA" w:rsidP="00005BAA">
      <w:pPr>
        <w:spacing w:after="0" w:line="240" w:lineRule="auto"/>
        <w:jc w:val="both"/>
        <w:rPr>
          <w:sz w:val="18"/>
          <w:szCs w:val="18"/>
        </w:rPr>
      </w:pPr>
      <w:proofErr w:type="spellStart"/>
      <w:r w:rsidRPr="004A0CE0">
        <w:rPr>
          <w:sz w:val="18"/>
          <w:szCs w:val="18"/>
        </w:rPr>
        <w:t>Подгот</w:t>
      </w:r>
      <w:proofErr w:type="spellEnd"/>
      <w:r w:rsidRPr="004A0CE0">
        <w:rPr>
          <w:sz w:val="18"/>
          <w:szCs w:val="18"/>
        </w:rPr>
        <w:t xml:space="preserve">. и </w:t>
      </w:r>
      <w:proofErr w:type="spellStart"/>
      <w:r w:rsidRPr="004A0CE0">
        <w:rPr>
          <w:sz w:val="18"/>
          <w:szCs w:val="18"/>
        </w:rPr>
        <w:t>отпеч</w:t>
      </w:r>
      <w:proofErr w:type="spellEnd"/>
      <w:r w:rsidRPr="004A0CE0">
        <w:rPr>
          <w:sz w:val="18"/>
          <w:szCs w:val="18"/>
        </w:rPr>
        <w:t>.</w:t>
      </w:r>
    </w:p>
    <w:p w:rsidR="00005BAA" w:rsidRPr="004A0CE0" w:rsidRDefault="00711E94" w:rsidP="00005BAA">
      <w:pPr>
        <w:spacing w:after="0" w:line="240" w:lineRule="auto"/>
        <w:jc w:val="both"/>
        <w:rPr>
          <w:sz w:val="18"/>
          <w:szCs w:val="18"/>
        </w:rPr>
      </w:pPr>
      <w:proofErr w:type="spellStart"/>
      <w:r w:rsidRPr="004A0CE0">
        <w:rPr>
          <w:sz w:val="18"/>
          <w:szCs w:val="18"/>
        </w:rPr>
        <w:t>Г.Я.Насибуллина</w:t>
      </w:r>
      <w:proofErr w:type="spellEnd"/>
      <w:r w:rsidR="00005BAA" w:rsidRPr="004A0CE0">
        <w:rPr>
          <w:sz w:val="18"/>
          <w:szCs w:val="18"/>
        </w:rPr>
        <w:t xml:space="preserve"> </w:t>
      </w:r>
    </w:p>
    <w:p w:rsidR="00CD5E32" w:rsidRPr="004A0CE0" w:rsidRDefault="00005BAA" w:rsidP="005F481B">
      <w:pPr>
        <w:spacing w:after="0" w:line="240" w:lineRule="auto"/>
        <w:jc w:val="both"/>
        <w:rPr>
          <w:sz w:val="18"/>
          <w:szCs w:val="18"/>
        </w:rPr>
      </w:pPr>
      <w:r w:rsidRPr="004A0CE0">
        <w:rPr>
          <w:sz w:val="18"/>
          <w:szCs w:val="18"/>
        </w:rPr>
        <w:t>в 5 экз.</w:t>
      </w:r>
    </w:p>
    <w:p w:rsidR="008F2706" w:rsidRPr="004A0CE0" w:rsidRDefault="008F2706" w:rsidP="005F481B">
      <w:pPr>
        <w:spacing w:after="0" w:line="240" w:lineRule="auto"/>
        <w:jc w:val="both"/>
        <w:rPr>
          <w:sz w:val="18"/>
          <w:szCs w:val="18"/>
        </w:rPr>
      </w:pPr>
    </w:p>
    <w:p w:rsidR="008F2706" w:rsidRPr="004A0CE0" w:rsidRDefault="008F2706" w:rsidP="005F481B">
      <w:pPr>
        <w:spacing w:after="0" w:line="240" w:lineRule="auto"/>
        <w:jc w:val="both"/>
      </w:pPr>
    </w:p>
    <w:p w:rsidR="00CE3FFF" w:rsidRPr="004A0CE0" w:rsidRDefault="00CE3FFF" w:rsidP="004C1EB0">
      <w:pPr>
        <w:spacing w:after="0" w:line="240" w:lineRule="auto"/>
        <w:ind w:left="6662"/>
        <w:jc w:val="both"/>
      </w:pPr>
    </w:p>
    <w:p w:rsidR="004A0CE0" w:rsidRPr="004A0CE0" w:rsidRDefault="004A0CE0" w:rsidP="004C1EB0">
      <w:pPr>
        <w:spacing w:after="0" w:line="240" w:lineRule="auto"/>
        <w:ind w:left="6662"/>
        <w:jc w:val="both"/>
      </w:pPr>
    </w:p>
    <w:p w:rsidR="004C1EB0" w:rsidRPr="004A0CE0" w:rsidRDefault="004C1EB0" w:rsidP="004C1EB0">
      <w:pPr>
        <w:spacing w:after="0" w:line="240" w:lineRule="auto"/>
        <w:ind w:left="6662"/>
        <w:jc w:val="both"/>
        <w:rPr>
          <w:sz w:val="20"/>
          <w:szCs w:val="20"/>
        </w:rPr>
      </w:pPr>
      <w:r w:rsidRPr="004A0CE0">
        <w:rPr>
          <w:sz w:val="20"/>
          <w:szCs w:val="20"/>
        </w:rPr>
        <w:lastRenderedPageBreak/>
        <w:t>Приложение № 1</w:t>
      </w:r>
    </w:p>
    <w:p w:rsidR="004C1EB0" w:rsidRPr="004A0CE0" w:rsidRDefault="004C1EB0" w:rsidP="004C1EB0">
      <w:pPr>
        <w:spacing w:after="0" w:line="240" w:lineRule="auto"/>
        <w:ind w:left="6662"/>
        <w:rPr>
          <w:sz w:val="20"/>
          <w:szCs w:val="20"/>
        </w:rPr>
      </w:pPr>
      <w:r w:rsidRPr="004A0CE0">
        <w:rPr>
          <w:sz w:val="20"/>
          <w:szCs w:val="20"/>
        </w:rPr>
        <w:t xml:space="preserve">к Постановлению руководителя </w:t>
      </w:r>
    </w:p>
    <w:p w:rsidR="004C1EB0" w:rsidRPr="004A0CE0" w:rsidRDefault="004C1EB0" w:rsidP="004C1EB0">
      <w:pPr>
        <w:spacing w:after="0" w:line="240" w:lineRule="auto"/>
        <w:ind w:left="6662"/>
        <w:rPr>
          <w:sz w:val="20"/>
          <w:szCs w:val="20"/>
        </w:rPr>
      </w:pPr>
      <w:r w:rsidRPr="004A0CE0">
        <w:rPr>
          <w:sz w:val="20"/>
          <w:szCs w:val="20"/>
        </w:rPr>
        <w:t xml:space="preserve">Исполнительного комитета </w:t>
      </w:r>
    </w:p>
    <w:p w:rsidR="004C1EB0" w:rsidRPr="004A0CE0" w:rsidRDefault="004C1EB0" w:rsidP="004C1EB0">
      <w:pPr>
        <w:spacing w:after="0" w:line="240" w:lineRule="auto"/>
        <w:ind w:left="6662"/>
        <w:jc w:val="both"/>
        <w:rPr>
          <w:sz w:val="20"/>
          <w:szCs w:val="20"/>
        </w:rPr>
      </w:pPr>
      <w:r w:rsidRPr="004A0CE0">
        <w:rPr>
          <w:sz w:val="20"/>
          <w:szCs w:val="20"/>
        </w:rPr>
        <w:t>Верхнеуслонского муниципального района</w:t>
      </w:r>
    </w:p>
    <w:p w:rsidR="004C1EB0" w:rsidRPr="004A0CE0" w:rsidRDefault="004C1EB0" w:rsidP="004C1EB0">
      <w:pPr>
        <w:spacing w:after="0" w:line="240" w:lineRule="auto"/>
        <w:ind w:left="6662"/>
        <w:jc w:val="both"/>
        <w:rPr>
          <w:sz w:val="20"/>
          <w:szCs w:val="20"/>
        </w:rPr>
      </w:pPr>
      <w:r w:rsidRPr="004A0CE0">
        <w:rPr>
          <w:sz w:val="20"/>
          <w:szCs w:val="20"/>
        </w:rPr>
        <w:t>Республики Татарстан</w:t>
      </w:r>
    </w:p>
    <w:p w:rsidR="004C1EB0" w:rsidRPr="004A0CE0" w:rsidRDefault="004C1EB0" w:rsidP="004C1EB0">
      <w:pPr>
        <w:spacing w:after="0" w:line="240" w:lineRule="auto"/>
        <w:ind w:left="6662"/>
        <w:jc w:val="both"/>
        <w:rPr>
          <w:sz w:val="20"/>
          <w:szCs w:val="20"/>
        </w:rPr>
      </w:pPr>
      <w:r w:rsidRPr="004A0CE0">
        <w:rPr>
          <w:sz w:val="20"/>
          <w:szCs w:val="20"/>
        </w:rPr>
        <w:t>№__</w:t>
      </w:r>
      <w:r w:rsidR="00F83DE4">
        <w:rPr>
          <w:sz w:val="20"/>
          <w:szCs w:val="20"/>
        </w:rPr>
        <w:t>399</w:t>
      </w:r>
      <w:r w:rsidRPr="004A0CE0">
        <w:rPr>
          <w:sz w:val="20"/>
          <w:szCs w:val="20"/>
        </w:rPr>
        <w:t xml:space="preserve">______ от </w:t>
      </w:r>
      <w:r w:rsidR="00F83DE4">
        <w:rPr>
          <w:sz w:val="20"/>
          <w:szCs w:val="20"/>
        </w:rPr>
        <w:t>20.04.</w:t>
      </w:r>
      <w:r w:rsidRPr="004A0CE0">
        <w:rPr>
          <w:sz w:val="20"/>
          <w:szCs w:val="20"/>
        </w:rPr>
        <w:t xml:space="preserve"> 201</w:t>
      </w:r>
      <w:r w:rsidR="00711E94" w:rsidRPr="004A0CE0">
        <w:rPr>
          <w:sz w:val="20"/>
          <w:szCs w:val="20"/>
        </w:rPr>
        <w:t>8</w:t>
      </w:r>
      <w:r w:rsidRPr="004A0CE0">
        <w:rPr>
          <w:sz w:val="20"/>
          <w:szCs w:val="20"/>
        </w:rPr>
        <w:t xml:space="preserve"> г.</w:t>
      </w:r>
    </w:p>
    <w:p w:rsidR="00352F00" w:rsidRPr="004A0CE0" w:rsidRDefault="00352F00" w:rsidP="00352F00">
      <w:pPr>
        <w:ind w:left="6663"/>
        <w:jc w:val="both"/>
      </w:pPr>
    </w:p>
    <w:p w:rsidR="0084280F" w:rsidRDefault="00A430C8" w:rsidP="0084280F">
      <w:pPr>
        <w:spacing w:after="0"/>
        <w:ind w:right="-692"/>
        <w:jc w:val="center"/>
        <w:rPr>
          <w:b/>
        </w:rPr>
      </w:pPr>
      <w:r w:rsidRPr="004A0CE0">
        <w:rPr>
          <w:b/>
        </w:rPr>
        <w:t>Перечень образовательных учреждений,</w:t>
      </w:r>
      <w:r w:rsidR="0084280F" w:rsidRPr="004A0CE0">
        <w:rPr>
          <w:b/>
        </w:rPr>
        <w:t xml:space="preserve"> реализующих основные образовательные программы дошкольного образования, </w:t>
      </w:r>
      <w:r w:rsidRPr="004A0CE0">
        <w:rPr>
          <w:b/>
        </w:rPr>
        <w:t xml:space="preserve"> закрепленных за территориями Верхнеуслонского муниципального района </w:t>
      </w:r>
    </w:p>
    <w:p w:rsidR="000E700C" w:rsidRPr="004A0CE0" w:rsidRDefault="000E700C" w:rsidP="0084280F">
      <w:pPr>
        <w:spacing w:after="0"/>
        <w:ind w:right="-692"/>
        <w:jc w:val="center"/>
        <w:rPr>
          <w:b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820"/>
        <w:gridCol w:w="5103"/>
      </w:tblGrid>
      <w:tr w:rsidR="00352F00" w:rsidRPr="004A0CE0" w:rsidTr="00711E94">
        <w:tc>
          <w:tcPr>
            <w:tcW w:w="675" w:type="dxa"/>
          </w:tcPr>
          <w:p w:rsidR="00352F00" w:rsidRPr="004A0CE0" w:rsidRDefault="00352F00" w:rsidP="00711E94">
            <w:pPr>
              <w:jc w:val="both"/>
              <w:rPr>
                <w:b/>
              </w:rPr>
            </w:pPr>
            <w:r w:rsidRPr="004A0CE0">
              <w:rPr>
                <w:b/>
              </w:rPr>
              <w:t>№</w:t>
            </w:r>
          </w:p>
        </w:tc>
        <w:tc>
          <w:tcPr>
            <w:tcW w:w="4820" w:type="dxa"/>
          </w:tcPr>
          <w:p w:rsidR="00352F00" w:rsidRPr="004A0CE0" w:rsidRDefault="00352F00" w:rsidP="0055180C">
            <w:pPr>
              <w:jc w:val="center"/>
              <w:rPr>
                <w:b/>
              </w:rPr>
            </w:pPr>
            <w:r w:rsidRPr="004A0CE0">
              <w:rPr>
                <w:b/>
                <w:lang w:val="tt-RU"/>
              </w:rPr>
              <w:t>Н</w:t>
            </w:r>
            <w:proofErr w:type="spellStart"/>
            <w:r w:rsidRPr="004A0CE0">
              <w:rPr>
                <w:b/>
              </w:rPr>
              <w:t>аименование</w:t>
            </w:r>
            <w:proofErr w:type="spellEnd"/>
            <w:r w:rsidRPr="004A0CE0">
              <w:rPr>
                <w:b/>
              </w:rPr>
              <w:t xml:space="preserve"> образовательного учреждения, реализующего основную образовательную программу </w:t>
            </w:r>
            <w:r w:rsidR="0084280F" w:rsidRPr="004A0CE0">
              <w:rPr>
                <w:b/>
              </w:rPr>
              <w:t xml:space="preserve">дошкольного образования </w:t>
            </w:r>
          </w:p>
        </w:tc>
        <w:tc>
          <w:tcPr>
            <w:tcW w:w="5103" w:type="dxa"/>
          </w:tcPr>
          <w:p w:rsidR="00352F00" w:rsidRPr="004A0CE0" w:rsidRDefault="00352F00" w:rsidP="000E700C">
            <w:pPr>
              <w:jc w:val="center"/>
              <w:rPr>
                <w:b/>
              </w:rPr>
            </w:pPr>
            <w:r w:rsidRPr="004A0CE0">
              <w:rPr>
                <w:b/>
                <w:lang w:val="tt-RU"/>
              </w:rPr>
              <w:t>Т</w:t>
            </w:r>
            <w:proofErr w:type="spellStart"/>
            <w:r w:rsidRPr="004A0CE0">
              <w:rPr>
                <w:b/>
              </w:rPr>
              <w:t>ерритория</w:t>
            </w:r>
            <w:proofErr w:type="spellEnd"/>
            <w:r w:rsidRPr="004A0CE0">
              <w:rPr>
                <w:b/>
              </w:rPr>
              <w:t>,</w:t>
            </w:r>
            <w:r w:rsidR="000E700C">
              <w:rPr>
                <w:b/>
              </w:rPr>
              <w:t xml:space="preserve"> </w:t>
            </w:r>
            <w:r w:rsidRPr="004A0CE0">
              <w:rPr>
                <w:b/>
              </w:rPr>
              <w:t xml:space="preserve">закреплённая за образовательным учреждением </w:t>
            </w:r>
          </w:p>
        </w:tc>
      </w:tr>
      <w:tr w:rsidR="0055180C" w:rsidRPr="004A0CE0" w:rsidTr="004E4B13">
        <w:trPr>
          <w:trHeight w:val="792"/>
        </w:trPr>
        <w:tc>
          <w:tcPr>
            <w:tcW w:w="675" w:type="dxa"/>
          </w:tcPr>
          <w:p w:rsidR="0055180C" w:rsidRPr="004A0CE0" w:rsidRDefault="0055180C" w:rsidP="00711E94">
            <w:pPr>
              <w:jc w:val="center"/>
            </w:pPr>
            <w:r w:rsidRPr="004A0CE0">
              <w:t>1.</w:t>
            </w:r>
          </w:p>
        </w:tc>
        <w:tc>
          <w:tcPr>
            <w:tcW w:w="4820" w:type="dxa"/>
          </w:tcPr>
          <w:p w:rsidR="0055180C" w:rsidRPr="004A0CE0" w:rsidRDefault="0055180C" w:rsidP="00711E94">
            <w:pPr>
              <w:rPr>
                <w:lang w:val="tt-RU"/>
              </w:rPr>
            </w:pPr>
            <w:r w:rsidRPr="004A0CE0">
              <w:rPr>
                <w:lang w:val="tt-RU"/>
              </w:rPr>
              <w:t>МБДОУ”Верхнеуслонский детский сад”Радуга”</w:t>
            </w:r>
          </w:p>
        </w:tc>
        <w:tc>
          <w:tcPr>
            <w:tcW w:w="5103" w:type="dxa"/>
          </w:tcPr>
          <w:p w:rsidR="0055180C" w:rsidRPr="004A0CE0" w:rsidRDefault="0055180C" w:rsidP="004E4B13">
            <w:pPr>
              <w:spacing w:after="0" w:line="240" w:lineRule="auto"/>
            </w:pPr>
            <w:r w:rsidRPr="004A0CE0">
              <w:t>1.1.Верхнеуслонское СП</w:t>
            </w:r>
          </w:p>
          <w:p w:rsidR="0055180C" w:rsidRPr="004A0CE0" w:rsidRDefault="0055180C" w:rsidP="004E4B13">
            <w:pPr>
              <w:spacing w:after="0" w:line="240" w:lineRule="auto"/>
            </w:pPr>
            <w:r w:rsidRPr="004A0CE0">
              <w:t xml:space="preserve">(с. Верхний Услон, д. </w:t>
            </w:r>
            <w:proofErr w:type="spellStart"/>
            <w:r w:rsidRPr="004A0CE0">
              <w:t>Студенец</w:t>
            </w:r>
            <w:proofErr w:type="spellEnd"/>
            <w:r w:rsidRPr="004A0CE0">
              <w:t>)</w:t>
            </w:r>
          </w:p>
        </w:tc>
      </w:tr>
      <w:tr w:rsidR="0055180C" w:rsidRPr="004A0CE0" w:rsidTr="004E4B13">
        <w:trPr>
          <w:trHeight w:val="1118"/>
        </w:trPr>
        <w:tc>
          <w:tcPr>
            <w:tcW w:w="675" w:type="dxa"/>
          </w:tcPr>
          <w:p w:rsidR="0055180C" w:rsidRPr="004A0CE0" w:rsidRDefault="0055180C" w:rsidP="00711E94">
            <w:pPr>
              <w:jc w:val="center"/>
            </w:pPr>
            <w:r w:rsidRPr="004A0CE0">
              <w:t>2.</w:t>
            </w:r>
          </w:p>
        </w:tc>
        <w:tc>
          <w:tcPr>
            <w:tcW w:w="4820" w:type="dxa"/>
          </w:tcPr>
          <w:p w:rsidR="0055180C" w:rsidRPr="004A0CE0" w:rsidRDefault="0055180C" w:rsidP="00711E94">
            <w:pPr>
              <w:rPr>
                <w:lang w:val="tt-RU"/>
              </w:rPr>
            </w:pPr>
            <w:r w:rsidRPr="004A0CE0">
              <w:rPr>
                <w:lang w:val="tt-RU"/>
              </w:rPr>
              <w:t>МБДОУ”Верхнеуслонский детский сад”Березка”</w:t>
            </w:r>
          </w:p>
        </w:tc>
        <w:tc>
          <w:tcPr>
            <w:tcW w:w="5103" w:type="dxa"/>
          </w:tcPr>
          <w:p w:rsidR="0055180C" w:rsidRPr="004A0CE0" w:rsidRDefault="0055180C" w:rsidP="004E4B13">
            <w:pPr>
              <w:spacing w:after="0" w:line="240" w:lineRule="auto"/>
            </w:pPr>
            <w:r w:rsidRPr="004A0CE0">
              <w:t>1.1.Верхнеуслонское СП</w:t>
            </w:r>
          </w:p>
          <w:p w:rsidR="0055180C" w:rsidRPr="004A0CE0" w:rsidRDefault="0055180C" w:rsidP="004E4B13">
            <w:pPr>
              <w:spacing w:after="0" w:line="240" w:lineRule="auto"/>
            </w:pPr>
            <w:proofErr w:type="gramStart"/>
            <w:r w:rsidRPr="004A0CE0">
              <w:t xml:space="preserve">(с. Верхний Услон, </w:t>
            </w:r>
            <w:proofErr w:type="gramEnd"/>
          </w:p>
          <w:p w:rsidR="0055180C" w:rsidRPr="004A0CE0" w:rsidRDefault="0055180C" w:rsidP="004E4B13">
            <w:pPr>
              <w:spacing w:after="0" w:line="240" w:lineRule="auto"/>
            </w:pPr>
            <w:r w:rsidRPr="004A0CE0">
              <w:t>пос. им. Кирова)</w:t>
            </w:r>
          </w:p>
        </w:tc>
      </w:tr>
      <w:tr w:rsidR="0055180C" w:rsidRPr="004A0CE0" w:rsidTr="00711E94">
        <w:tc>
          <w:tcPr>
            <w:tcW w:w="675" w:type="dxa"/>
          </w:tcPr>
          <w:p w:rsidR="0055180C" w:rsidRPr="004A0CE0" w:rsidRDefault="0055180C" w:rsidP="00711E94">
            <w:pPr>
              <w:jc w:val="center"/>
            </w:pPr>
            <w:r w:rsidRPr="004A0CE0">
              <w:t>3.</w:t>
            </w:r>
          </w:p>
        </w:tc>
        <w:tc>
          <w:tcPr>
            <w:tcW w:w="4820" w:type="dxa"/>
          </w:tcPr>
          <w:p w:rsidR="0055180C" w:rsidRPr="004A0CE0" w:rsidRDefault="0055180C" w:rsidP="0055180C">
            <w:pPr>
              <w:rPr>
                <w:lang w:val="tt-RU"/>
              </w:rPr>
            </w:pPr>
            <w:r w:rsidRPr="004A0CE0">
              <w:rPr>
                <w:lang w:val="tt-RU"/>
              </w:rPr>
              <w:t>МБДОУ Верхнеуслонский детский сад”Солнышко”</w:t>
            </w:r>
          </w:p>
        </w:tc>
        <w:tc>
          <w:tcPr>
            <w:tcW w:w="5103" w:type="dxa"/>
          </w:tcPr>
          <w:p w:rsidR="0055180C" w:rsidRPr="004A0CE0" w:rsidRDefault="0055180C" w:rsidP="004E4B13">
            <w:pPr>
              <w:spacing w:after="0" w:line="240" w:lineRule="auto"/>
            </w:pPr>
            <w:r w:rsidRPr="004A0CE0">
              <w:t>1.1.Верхнеуслонское СП</w:t>
            </w:r>
          </w:p>
          <w:p w:rsidR="0055180C" w:rsidRPr="004A0CE0" w:rsidRDefault="0055180C" w:rsidP="004E4B13">
            <w:pPr>
              <w:spacing w:after="0" w:line="240" w:lineRule="auto"/>
            </w:pPr>
            <w:r w:rsidRPr="004A0CE0">
              <w:t>(с. Верхний Услон,</w:t>
            </w:r>
            <w:r w:rsidR="00711E94" w:rsidRPr="004A0CE0">
              <w:t xml:space="preserve"> пос. им. Кирова</w:t>
            </w:r>
            <w:proofErr w:type="gramStart"/>
            <w:r w:rsidRPr="004A0CE0">
              <w:t xml:space="preserve"> )</w:t>
            </w:r>
            <w:proofErr w:type="gramEnd"/>
          </w:p>
        </w:tc>
      </w:tr>
      <w:tr w:rsidR="0055180C" w:rsidRPr="004A0CE0" w:rsidTr="004E4B13">
        <w:trPr>
          <w:trHeight w:val="2721"/>
        </w:trPr>
        <w:tc>
          <w:tcPr>
            <w:tcW w:w="675" w:type="dxa"/>
          </w:tcPr>
          <w:p w:rsidR="0055180C" w:rsidRPr="004A0CE0" w:rsidRDefault="0055180C" w:rsidP="00711E94">
            <w:pPr>
              <w:jc w:val="center"/>
            </w:pPr>
            <w:r w:rsidRPr="004A0CE0">
              <w:t>4.</w:t>
            </w:r>
          </w:p>
        </w:tc>
        <w:tc>
          <w:tcPr>
            <w:tcW w:w="4820" w:type="dxa"/>
          </w:tcPr>
          <w:p w:rsidR="0055180C" w:rsidRPr="004A0CE0" w:rsidRDefault="0055180C" w:rsidP="00711E94">
            <w:pPr>
              <w:rPr>
                <w:lang w:val="tt-RU"/>
              </w:rPr>
            </w:pPr>
            <w:r w:rsidRPr="004A0CE0">
              <w:rPr>
                <w:lang w:val="tt-RU"/>
              </w:rPr>
              <w:t>МБДОУ</w:t>
            </w:r>
            <w:r w:rsidRPr="004A0CE0">
              <w:t xml:space="preserve"> «</w:t>
            </w:r>
            <w:proofErr w:type="spellStart"/>
            <w:r w:rsidRPr="004A0CE0">
              <w:t>Коргузинск</w:t>
            </w:r>
            <w:proofErr w:type="spellEnd"/>
            <w:r w:rsidRPr="004A0CE0">
              <w:rPr>
                <w:lang w:val="tt-RU"/>
              </w:rPr>
              <w:t>ий</w:t>
            </w:r>
            <w:r w:rsidRPr="004A0CE0">
              <w:t xml:space="preserve"> </w:t>
            </w:r>
            <w:r w:rsidRPr="004A0CE0">
              <w:rPr>
                <w:lang w:val="tt-RU"/>
              </w:rPr>
              <w:t>детский сад”</w:t>
            </w:r>
          </w:p>
          <w:p w:rsidR="0055180C" w:rsidRPr="004A0CE0" w:rsidRDefault="0055180C" w:rsidP="00711E94"/>
        </w:tc>
        <w:tc>
          <w:tcPr>
            <w:tcW w:w="5103" w:type="dxa"/>
          </w:tcPr>
          <w:p w:rsidR="0055180C" w:rsidRPr="004A0CE0" w:rsidRDefault="0055180C" w:rsidP="004E4B13">
            <w:pPr>
              <w:spacing w:after="0" w:line="240" w:lineRule="auto"/>
            </w:pPr>
            <w:r w:rsidRPr="004A0CE0">
              <w:t>1.Коргузинское СП</w:t>
            </w:r>
          </w:p>
          <w:p w:rsidR="0055180C" w:rsidRPr="004A0CE0" w:rsidRDefault="0055180C" w:rsidP="004E4B13">
            <w:pPr>
              <w:spacing w:after="0" w:line="240" w:lineRule="auto"/>
            </w:pPr>
            <w:r w:rsidRPr="004A0CE0">
              <w:t>(</w:t>
            </w:r>
            <w:proofErr w:type="spellStart"/>
            <w:r w:rsidRPr="004A0CE0">
              <w:t>с</w:t>
            </w:r>
            <w:proofErr w:type="gramStart"/>
            <w:r w:rsidRPr="004A0CE0">
              <w:t>.К</w:t>
            </w:r>
            <w:proofErr w:type="gramEnd"/>
            <w:r w:rsidRPr="004A0CE0">
              <w:t>оргуза</w:t>
            </w:r>
            <w:proofErr w:type="spellEnd"/>
            <w:r w:rsidRPr="004A0CE0">
              <w:t xml:space="preserve">, д. </w:t>
            </w:r>
            <w:proofErr w:type="spellStart"/>
            <w:r w:rsidRPr="004A0CE0">
              <w:t>Егидерево</w:t>
            </w:r>
            <w:proofErr w:type="spellEnd"/>
            <w:r w:rsidRPr="004A0CE0">
              <w:t xml:space="preserve">, д. </w:t>
            </w:r>
            <w:proofErr w:type="spellStart"/>
            <w:r w:rsidRPr="004A0CE0">
              <w:t>Патрикеево</w:t>
            </w:r>
            <w:proofErr w:type="spellEnd"/>
            <w:r w:rsidRPr="004A0CE0">
              <w:t>)</w:t>
            </w:r>
          </w:p>
          <w:p w:rsidR="0055180C" w:rsidRPr="004A0CE0" w:rsidRDefault="0055180C" w:rsidP="004E4B13">
            <w:pPr>
              <w:spacing w:after="0" w:line="240" w:lineRule="auto"/>
            </w:pPr>
            <w:r w:rsidRPr="004A0CE0">
              <w:t xml:space="preserve">2.Большемеминское </w:t>
            </w:r>
          </w:p>
          <w:p w:rsidR="0055180C" w:rsidRPr="004A0CE0" w:rsidRDefault="0055180C" w:rsidP="004E4B13">
            <w:pPr>
              <w:spacing w:after="0" w:line="240" w:lineRule="auto"/>
            </w:pPr>
            <w:r w:rsidRPr="004A0CE0">
              <w:t>сельское поселение</w:t>
            </w:r>
          </w:p>
          <w:p w:rsidR="0055180C" w:rsidRPr="004A0CE0" w:rsidRDefault="0055180C" w:rsidP="004E4B13">
            <w:pPr>
              <w:spacing w:after="0" w:line="240" w:lineRule="auto"/>
            </w:pPr>
            <w:proofErr w:type="gramStart"/>
            <w:r w:rsidRPr="004A0CE0">
              <w:t xml:space="preserve">(с. Большие </w:t>
            </w:r>
            <w:proofErr w:type="spellStart"/>
            <w:r w:rsidRPr="004A0CE0">
              <w:t>Меми</w:t>
            </w:r>
            <w:proofErr w:type="spellEnd"/>
            <w:r w:rsidRPr="004A0CE0">
              <w:t>, д. Заборная Поляна,</w:t>
            </w:r>
            <w:proofErr w:type="gramEnd"/>
          </w:p>
          <w:p w:rsidR="0055180C" w:rsidRPr="004A0CE0" w:rsidRDefault="0055180C" w:rsidP="004E4B13">
            <w:pPr>
              <w:spacing w:after="0" w:line="240" w:lineRule="auto"/>
            </w:pPr>
            <w:r w:rsidRPr="004A0CE0">
              <w:t>пос. Ивановское)</w:t>
            </w:r>
          </w:p>
          <w:p w:rsidR="0055180C" w:rsidRPr="004A0CE0" w:rsidRDefault="0055180C" w:rsidP="004E4B13">
            <w:pPr>
              <w:spacing w:after="0" w:line="240" w:lineRule="auto"/>
            </w:pPr>
            <w:r w:rsidRPr="004A0CE0">
              <w:t xml:space="preserve">3.Канашское СП </w:t>
            </w:r>
          </w:p>
          <w:p w:rsidR="0055180C" w:rsidRPr="004A0CE0" w:rsidRDefault="0055180C" w:rsidP="004E4B13">
            <w:pPr>
              <w:spacing w:after="0" w:line="240" w:lineRule="auto"/>
            </w:pPr>
            <w:r w:rsidRPr="004A0CE0">
              <w:t>(д. Канаш, д. Нижнее озеро, д. Юлдуз)</w:t>
            </w:r>
          </w:p>
          <w:p w:rsidR="0055180C" w:rsidRPr="004A0CE0" w:rsidRDefault="0055180C" w:rsidP="004E4B13">
            <w:pPr>
              <w:spacing w:after="0" w:line="240" w:lineRule="auto"/>
            </w:pPr>
          </w:p>
        </w:tc>
      </w:tr>
      <w:tr w:rsidR="0055180C" w:rsidRPr="004A0CE0" w:rsidTr="00711E94">
        <w:tc>
          <w:tcPr>
            <w:tcW w:w="675" w:type="dxa"/>
          </w:tcPr>
          <w:p w:rsidR="0055180C" w:rsidRPr="004A0CE0" w:rsidRDefault="0055180C" w:rsidP="00711E94">
            <w:pPr>
              <w:jc w:val="center"/>
            </w:pPr>
            <w:r w:rsidRPr="004A0CE0">
              <w:t>5.</w:t>
            </w:r>
          </w:p>
        </w:tc>
        <w:tc>
          <w:tcPr>
            <w:tcW w:w="4820" w:type="dxa"/>
          </w:tcPr>
          <w:p w:rsidR="0055180C" w:rsidRPr="004A0CE0" w:rsidRDefault="0055180C" w:rsidP="00711E94">
            <w:pPr>
              <w:rPr>
                <w:lang w:val="tt-RU"/>
              </w:rPr>
            </w:pPr>
            <w:r w:rsidRPr="004A0CE0">
              <w:rPr>
                <w:lang w:val="tt-RU"/>
              </w:rPr>
              <w:t>МБДОУ”Кураловский детский сад”</w:t>
            </w:r>
          </w:p>
        </w:tc>
        <w:tc>
          <w:tcPr>
            <w:tcW w:w="5103" w:type="dxa"/>
          </w:tcPr>
          <w:p w:rsidR="0055180C" w:rsidRPr="004A0CE0" w:rsidRDefault="0055180C" w:rsidP="004E4B13">
            <w:pPr>
              <w:spacing w:after="0"/>
            </w:pPr>
            <w:r w:rsidRPr="004A0CE0">
              <w:t>1.Кураловское СП</w:t>
            </w:r>
          </w:p>
          <w:p w:rsidR="0055180C" w:rsidRPr="004A0CE0" w:rsidRDefault="0055180C" w:rsidP="004E4B13">
            <w:pPr>
              <w:spacing w:after="0"/>
            </w:pPr>
            <w:r w:rsidRPr="004A0CE0">
              <w:t xml:space="preserve">(с. </w:t>
            </w:r>
            <w:proofErr w:type="spellStart"/>
            <w:r w:rsidRPr="004A0CE0">
              <w:t>Куралово</w:t>
            </w:r>
            <w:proofErr w:type="spellEnd"/>
            <w:r w:rsidRPr="004A0CE0">
              <w:t>)</w:t>
            </w:r>
          </w:p>
        </w:tc>
      </w:tr>
      <w:tr w:rsidR="0055180C" w:rsidRPr="004A0CE0" w:rsidTr="00711E94">
        <w:tc>
          <w:tcPr>
            <w:tcW w:w="675" w:type="dxa"/>
          </w:tcPr>
          <w:p w:rsidR="0055180C" w:rsidRPr="004A0CE0" w:rsidRDefault="0055180C" w:rsidP="00711E94">
            <w:pPr>
              <w:jc w:val="center"/>
            </w:pPr>
            <w:r w:rsidRPr="004A0CE0">
              <w:t>6.</w:t>
            </w:r>
          </w:p>
        </w:tc>
        <w:tc>
          <w:tcPr>
            <w:tcW w:w="4820" w:type="dxa"/>
          </w:tcPr>
          <w:p w:rsidR="0055180C" w:rsidRPr="004A0CE0" w:rsidRDefault="0055180C" w:rsidP="00711E94">
            <w:pPr>
              <w:rPr>
                <w:lang w:val="tt-RU"/>
              </w:rPr>
            </w:pPr>
            <w:r w:rsidRPr="004A0CE0">
              <w:rPr>
                <w:lang w:val="tt-RU"/>
              </w:rPr>
              <w:t>МБДОУ”Макуловский детский сад”</w:t>
            </w:r>
          </w:p>
        </w:tc>
        <w:tc>
          <w:tcPr>
            <w:tcW w:w="5103" w:type="dxa"/>
          </w:tcPr>
          <w:p w:rsidR="0055180C" w:rsidRPr="004A0CE0" w:rsidRDefault="0055180C" w:rsidP="004E4B13">
            <w:pPr>
              <w:spacing w:after="0" w:line="240" w:lineRule="auto"/>
            </w:pPr>
            <w:r w:rsidRPr="004A0CE0">
              <w:t>1.Макуловское СП</w:t>
            </w:r>
          </w:p>
          <w:p w:rsidR="0055180C" w:rsidRPr="004A0CE0" w:rsidRDefault="0055180C" w:rsidP="004E4B13">
            <w:pPr>
              <w:spacing w:after="0" w:line="240" w:lineRule="auto"/>
            </w:pPr>
            <w:r w:rsidRPr="004A0CE0">
              <w:t xml:space="preserve">(с. Русское </w:t>
            </w:r>
            <w:proofErr w:type="spellStart"/>
            <w:r w:rsidRPr="004A0CE0">
              <w:t>Макулово</w:t>
            </w:r>
            <w:proofErr w:type="spellEnd"/>
            <w:r w:rsidRPr="004A0CE0">
              <w:t xml:space="preserve">, д. </w:t>
            </w:r>
            <w:proofErr w:type="spellStart"/>
            <w:r w:rsidRPr="004A0CE0">
              <w:t>Клянчино</w:t>
            </w:r>
            <w:proofErr w:type="spellEnd"/>
            <w:r w:rsidRPr="004A0CE0">
              <w:t xml:space="preserve">, с. </w:t>
            </w:r>
            <w:proofErr w:type="spellStart"/>
            <w:r w:rsidRPr="004A0CE0">
              <w:t>Сеитово</w:t>
            </w:r>
            <w:proofErr w:type="spellEnd"/>
            <w:r w:rsidRPr="004A0CE0">
              <w:t xml:space="preserve">, д. </w:t>
            </w:r>
            <w:proofErr w:type="spellStart"/>
            <w:r w:rsidRPr="004A0CE0">
              <w:t>Исаево</w:t>
            </w:r>
            <w:proofErr w:type="spellEnd"/>
            <w:r w:rsidRPr="004A0CE0">
              <w:t xml:space="preserve">, д. Татарское </w:t>
            </w:r>
            <w:proofErr w:type="spellStart"/>
            <w:r w:rsidRPr="004A0CE0">
              <w:t>Макулово</w:t>
            </w:r>
            <w:proofErr w:type="spellEnd"/>
            <w:r w:rsidRPr="004A0CE0">
              <w:t>)</w:t>
            </w:r>
          </w:p>
          <w:p w:rsidR="0055180C" w:rsidRPr="004A0CE0" w:rsidRDefault="0055180C" w:rsidP="004E4B13">
            <w:pPr>
              <w:spacing w:after="0" w:line="240" w:lineRule="auto"/>
            </w:pPr>
            <w:r w:rsidRPr="004A0CE0">
              <w:t>1.2.Соболевское СП</w:t>
            </w:r>
          </w:p>
          <w:p w:rsidR="0055180C" w:rsidRPr="004A0CE0" w:rsidRDefault="0055180C" w:rsidP="004E4B13">
            <w:pPr>
              <w:spacing w:after="0" w:line="240" w:lineRule="auto"/>
            </w:pPr>
            <w:proofErr w:type="gramStart"/>
            <w:r w:rsidRPr="004A0CE0">
              <w:t xml:space="preserve">(с. </w:t>
            </w:r>
            <w:proofErr w:type="spellStart"/>
            <w:r w:rsidRPr="004A0CE0">
              <w:t>Соболевское</w:t>
            </w:r>
            <w:proofErr w:type="spellEnd"/>
            <w:r w:rsidRPr="004A0CE0">
              <w:t xml:space="preserve">, д. </w:t>
            </w:r>
            <w:proofErr w:type="spellStart"/>
            <w:r w:rsidRPr="004A0CE0">
              <w:t>Карамышиха</w:t>
            </w:r>
            <w:proofErr w:type="spellEnd"/>
            <w:r w:rsidRPr="004A0CE0">
              <w:t>,</w:t>
            </w:r>
            <w:proofErr w:type="gramEnd"/>
          </w:p>
          <w:p w:rsidR="0055180C" w:rsidRPr="004A0CE0" w:rsidRDefault="0055180C" w:rsidP="004E4B13">
            <w:pPr>
              <w:spacing w:after="0" w:line="240" w:lineRule="auto"/>
            </w:pPr>
            <w:r w:rsidRPr="004A0CE0">
              <w:t xml:space="preserve">с. </w:t>
            </w:r>
            <w:proofErr w:type="spellStart"/>
            <w:r w:rsidRPr="004A0CE0">
              <w:t>Чулпаниха</w:t>
            </w:r>
            <w:proofErr w:type="spellEnd"/>
            <w:r w:rsidRPr="004A0CE0">
              <w:t>)</w:t>
            </w:r>
          </w:p>
        </w:tc>
      </w:tr>
      <w:tr w:rsidR="0055180C" w:rsidRPr="004A0CE0" w:rsidTr="00711E94">
        <w:tc>
          <w:tcPr>
            <w:tcW w:w="675" w:type="dxa"/>
          </w:tcPr>
          <w:p w:rsidR="0055180C" w:rsidRPr="004A0CE0" w:rsidRDefault="0055180C" w:rsidP="00711E94">
            <w:pPr>
              <w:jc w:val="center"/>
            </w:pPr>
            <w:r w:rsidRPr="004A0CE0">
              <w:t>7.</w:t>
            </w:r>
          </w:p>
        </w:tc>
        <w:tc>
          <w:tcPr>
            <w:tcW w:w="4820" w:type="dxa"/>
          </w:tcPr>
          <w:p w:rsidR="0055180C" w:rsidRPr="004A0CE0" w:rsidRDefault="0055180C" w:rsidP="00711E94">
            <w:pPr>
              <w:rPr>
                <w:lang w:val="tt-RU"/>
              </w:rPr>
            </w:pPr>
            <w:r w:rsidRPr="004A0CE0">
              <w:rPr>
                <w:lang w:val="tt-RU"/>
              </w:rPr>
              <w:t xml:space="preserve">МБДОУ”Набережно-Морквашский </w:t>
            </w:r>
            <w:r w:rsidRPr="004A0CE0">
              <w:rPr>
                <w:lang w:val="tt-RU"/>
              </w:rPr>
              <w:lastRenderedPageBreak/>
              <w:t>детский сад”</w:t>
            </w:r>
          </w:p>
        </w:tc>
        <w:tc>
          <w:tcPr>
            <w:tcW w:w="5103" w:type="dxa"/>
          </w:tcPr>
          <w:p w:rsidR="0055180C" w:rsidRPr="004A0CE0" w:rsidRDefault="0055180C" w:rsidP="004E4B13">
            <w:pPr>
              <w:spacing w:line="240" w:lineRule="auto"/>
            </w:pPr>
            <w:r w:rsidRPr="004A0CE0">
              <w:lastRenderedPageBreak/>
              <w:t>1.1.Набережно-Морквашское СП</w:t>
            </w:r>
          </w:p>
          <w:p w:rsidR="0055180C" w:rsidRPr="004A0CE0" w:rsidRDefault="0055180C" w:rsidP="004E4B13">
            <w:pPr>
              <w:spacing w:line="240" w:lineRule="auto"/>
            </w:pPr>
            <w:r w:rsidRPr="004A0CE0">
              <w:lastRenderedPageBreak/>
              <w:t xml:space="preserve">(с. Набережные </w:t>
            </w:r>
            <w:proofErr w:type="spellStart"/>
            <w:r w:rsidRPr="004A0CE0">
              <w:t>Моркваши</w:t>
            </w:r>
            <w:proofErr w:type="spellEnd"/>
            <w:r w:rsidRPr="004A0CE0">
              <w:t xml:space="preserve">, пос. Пустые </w:t>
            </w:r>
            <w:proofErr w:type="spellStart"/>
            <w:r w:rsidRPr="004A0CE0">
              <w:t>Моркваши</w:t>
            </w:r>
            <w:proofErr w:type="spellEnd"/>
            <w:r w:rsidRPr="004A0CE0">
              <w:t xml:space="preserve">, </w:t>
            </w:r>
            <w:proofErr w:type="gramStart"/>
            <w:r w:rsidRPr="004A0CE0">
              <w:t>с</w:t>
            </w:r>
            <w:proofErr w:type="gramEnd"/>
            <w:r w:rsidRPr="004A0CE0">
              <w:t xml:space="preserve">. Лесные </w:t>
            </w:r>
            <w:proofErr w:type="spellStart"/>
            <w:r w:rsidRPr="004A0CE0">
              <w:t>Моркаши</w:t>
            </w:r>
            <w:proofErr w:type="spellEnd"/>
            <w:r w:rsidRPr="004A0CE0">
              <w:t xml:space="preserve">, пос. </w:t>
            </w:r>
            <w:proofErr w:type="spellStart"/>
            <w:r w:rsidRPr="004A0CE0">
              <w:t>Пятидворка</w:t>
            </w:r>
            <w:proofErr w:type="spellEnd"/>
            <w:r w:rsidRPr="004A0CE0">
              <w:t xml:space="preserve">, пос. </w:t>
            </w:r>
            <w:proofErr w:type="spellStart"/>
            <w:r w:rsidRPr="004A0CE0">
              <w:t>Десятидворка</w:t>
            </w:r>
            <w:proofErr w:type="spellEnd"/>
            <w:r w:rsidRPr="004A0CE0">
              <w:t>, д. Покровка)</w:t>
            </w:r>
          </w:p>
        </w:tc>
      </w:tr>
      <w:tr w:rsidR="0055180C" w:rsidRPr="004A0CE0" w:rsidTr="00711E94">
        <w:tc>
          <w:tcPr>
            <w:tcW w:w="675" w:type="dxa"/>
          </w:tcPr>
          <w:p w:rsidR="0055180C" w:rsidRPr="004A0CE0" w:rsidRDefault="0055180C" w:rsidP="00711E94">
            <w:pPr>
              <w:jc w:val="center"/>
            </w:pPr>
            <w:r w:rsidRPr="004A0CE0">
              <w:lastRenderedPageBreak/>
              <w:t>8.</w:t>
            </w:r>
          </w:p>
        </w:tc>
        <w:tc>
          <w:tcPr>
            <w:tcW w:w="4820" w:type="dxa"/>
          </w:tcPr>
          <w:p w:rsidR="0055180C" w:rsidRPr="004A0CE0" w:rsidRDefault="0055180C" w:rsidP="00711E94">
            <w:r w:rsidRPr="004A0CE0">
              <w:rPr>
                <w:lang w:val="tt-RU"/>
              </w:rPr>
              <w:t xml:space="preserve">МБДОУ”Октябрьский детский сад” </w:t>
            </w:r>
          </w:p>
        </w:tc>
        <w:tc>
          <w:tcPr>
            <w:tcW w:w="5103" w:type="dxa"/>
          </w:tcPr>
          <w:p w:rsidR="0055180C" w:rsidRPr="004A0CE0" w:rsidRDefault="0055180C" w:rsidP="004E4B13">
            <w:pPr>
              <w:spacing w:after="0" w:line="240" w:lineRule="auto"/>
            </w:pPr>
            <w:r w:rsidRPr="004A0CE0">
              <w:t>1.1.Октябрьское СП</w:t>
            </w:r>
          </w:p>
          <w:p w:rsidR="0055180C" w:rsidRPr="004A0CE0" w:rsidRDefault="0055180C" w:rsidP="004E4B13">
            <w:pPr>
              <w:spacing w:after="0" w:line="240" w:lineRule="auto"/>
            </w:pPr>
            <w:r w:rsidRPr="004A0CE0">
              <w:t xml:space="preserve">(пос. Октябрьский) </w:t>
            </w:r>
          </w:p>
          <w:p w:rsidR="0055180C" w:rsidRPr="004A0CE0" w:rsidRDefault="0055180C" w:rsidP="004E4B13">
            <w:pPr>
              <w:spacing w:after="0" w:line="240" w:lineRule="auto"/>
            </w:pPr>
            <w:r w:rsidRPr="004A0CE0">
              <w:t xml:space="preserve">пос. Никольский, </w:t>
            </w:r>
          </w:p>
          <w:p w:rsidR="0055180C" w:rsidRPr="004A0CE0" w:rsidRDefault="0055180C" w:rsidP="004E4B13">
            <w:pPr>
              <w:spacing w:after="0" w:line="240" w:lineRule="auto"/>
            </w:pPr>
            <w:r w:rsidRPr="004A0CE0">
              <w:t>Никольская усадьба</w:t>
            </w:r>
            <w:r w:rsidR="00711E94" w:rsidRPr="004A0CE0">
              <w:t>, д. Янги- Болгары</w:t>
            </w:r>
            <w:r w:rsidR="004A0CE0" w:rsidRPr="004A0CE0">
              <w:t>,</w:t>
            </w:r>
            <w:r w:rsidR="004A0CE0">
              <w:t xml:space="preserve"> </w:t>
            </w:r>
            <w:proofErr w:type="spellStart"/>
            <w:r w:rsidR="004A0CE0" w:rsidRPr="004A0CE0">
              <w:t>с</w:t>
            </w:r>
            <w:proofErr w:type="gramStart"/>
            <w:r w:rsidR="004A0CE0" w:rsidRPr="004A0CE0">
              <w:t>.М</w:t>
            </w:r>
            <w:proofErr w:type="gramEnd"/>
            <w:r w:rsidR="004A0CE0" w:rsidRPr="004A0CE0">
              <w:t>атюшино</w:t>
            </w:r>
            <w:proofErr w:type="spellEnd"/>
            <w:r w:rsidRPr="004A0CE0">
              <w:t>)</w:t>
            </w:r>
          </w:p>
        </w:tc>
      </w:tr>
      <w:tr w:rsidR="0055180C" w:rsidRPr="004A0CE0" w:rsidTr="004E4B13">
        <w:trPr>
          <w:trHeight w:val="1605"/>
        </w:trPr>
        <w:tc>
          <w:tcPr>
            <w:tcW w:w="675" w:type="dxa"/>
          </w:tcPr>
          <w:p w:rsidR="0055180C" w:rsidRPr="004A0CE0" w:rsidRDefault="0055180C" w:rsidP="00711E94">
            <w:pPr>
              <w:jc w:val="center"/>
            </w:pPr>
            <w:r w:rsidRPr="004A0CE0">
              <w:t>9.</w:t>
            </w:r>
          </w:p>
        </w:tc>
        <w:tc>
          <w:tcPr>
            <w:tcW w:w="4820" w:type="dxa"/>
          </w:tcPr>
          <w:p w:rsidR="0055180C" w:rsidRPr="004A0CE0" w:rsidRDefault="0055180C" w:rsidP="00711E94">
            <w:r w:rsidRPr="004A0CE0">
              <w:t xml:space="preserve">МБДОУ «Татарско-Бурнашевский </w:t>
            </w:r>
          </w:p>
          <w:p w:rsidR="0055180C" w:rsidRPr="004A0CE0" w:rsidRDefault="0055180C" w:rsidP="00711E94">
            <w:r w:rsidRPr="004A0CE0">
              <w:t>детский сад»</w:t>
            </w:r>
          </w:p>
        </w:tc>
        <w:tc>
          <w:tcPr>
            <w:tcW w:w="5103" w:type="dxa"/>
          </w:tcPr>
          <w:p w:rsidR="0055180C" w:rsidRPr="004A0CE0" w:rsidRDefault="0055180C" w:rsidP="004E4B13">
            <w:pPr>
              <w:spacing w:after="0"/>
            </w:pPr>
            <w:r w:rsidRPr="004A0CE0">
              <w:t>1.1.Бурнашевское СП</w:t>
            </w:r>
          </w:p>
          <w:p w:rsidR="0055180C" w:rsidRPr="004A0CE0" w:rsidRDefault="0055180C" w:rsidP="004E4B13">
            <w:pPr>
              <w:spacing w:after="0"/>
            </w:pPr>
            <w:proofErr w:type="gramStart"/>
            <w:r w:rsidRPr="004A0CE0">
              <w:t xml:space="preserve">(с. Татарское </w:t>
            </w:r>
            <w:proofErr w:type="spellStart"/>
            <w:r w:rsidRPr="004A0CE0">
              <w:t>Бурнашево</w:t>
            </w:r>
            <w:proofErr w:type="spellEnd"/>
            <w:r w:rsidRPr="004A0CE0">
              <w:t xml:space="preserve">, с. Юматово, д. </w:t>
            </w:r>
            <w:proofErr w:type="spellStart"/>
            <w:r w:rsidRPr="004A0CE0">
              <w:t>Гаврилково</w:t>
            </w:r>
            <w:proofErr w:type="spellEnd"/>
            <w:r w:rsidRPr="004A0CE0">
              <w:t xml:space="preserve">,  д. </w:t>
            </w:r>
            <w:proofErr w:type="spellStart"/>
            <w:r w:rsidRPr="004A0CE0">
              <w:t>Ломовка</w:t>
            </w:r>
            <w:proofErr w:type="spellEnd"/>
            <w:r w:rsidRPr="004A0CE0">
              <w:t xml:space="preserve">,  д. Тихий Плес, д. </w:t>
            </w:r>
            <w:proofErr w:type="spellStart"/>
            <w:r w:rsidRPr="004A0CE0">
              <w:t>Каинки</w:t>
            </w:r>
            <w:proofErr w:type="spellEnd"/>
            <w:r w:rsidRPr="004A0CE0">
              <w:t>)</w:t>
            </w:r>
            <w:proofErr w:type="gramEnd"/>
          </w:p>
          <w:p w:rsidR="0055180C" w:rsidRPr="004A0CE0" w:rsidRDefault="0055180C" w:rsidP="004E4B13">
            <w:pPr>
              <w:spacing w:after="0"/>
            </w:pPr>
          </w:p>
        </w:tc>
      </w:tr>
      <w:tr w:rsidR="0055180C" w:rsidRPr="004A0CE0" w:rsidTr="00711E94">
        <w:tc>
          <w:tcPr>
            <w:tcW w:w="675" w:type="dxa"/>
          </w:tcPr>
          <w:p w:rsidR="0055180C" w:rsidRPr="004A0CE0" w:rsidRDefault="0055180C" w:rsidP="0084280F">
            <w:pPr>
              <w:jc w:val="center"/>
            </w:pPr>
            <w:r w:rsidRPr="004A0CE0">
              <w:t>10.</w:t>
            </w:r>
          </w:p>
        </w:tc>
        <w:tc>
          <w:tcPr>
            <w:tcW w:w="4820" w:type="dxa"/>
          </w:tcPr>
          <w:p w:rsidR="0055180C" w:rsidRPr="004A0CE0" w:rsidRDefault="0055180C" w:rsidP="00711E94">
            <w:r w:rsidRPr="004A0CE0">
              <w:t>МБДОУ «</w:t>
            </w:r>
            <w:proofErr w:type="spellStart"/>
            <w:r w:rsidRPr="004A0CE0">
              <w:t>Шеланговский</w:t>
            </w:r>
            <w:proofErr w:type="spellEnd"/>
            <w:r w:rsidRPr="004A0CE0">
              <w:t xml:space="preserve"> </w:t>
            </w:r>
          </w:p>
          <w:p w:rsidR="0055180C" w:rsidRPr="004A0CE0" w:rsidRDefault="0055180C" w:rsidP="00711E94">
            <w:r w:rsidRPr="004A0CE0">
              <w:t>детский сад»</w:t>
            </w:r>
          </w:p>
        </w:tc>
        <w:tc>
          <w:tcPr>
            <w:tcW w:w="5103" w:type="dxa"/>
          </w:tcPr>
          <w:p w:rsidR="0055180C" w:rsidRPr="004A0CE0" w:rsidRDefault="0055180C" w:rsidP="004E4B13">
            <w:pPr>
              <w:spacing w:after="0"/>
            </w:pPr>
            <w:r w:rsidRPr="004A0CE0">
              <w:t>1.1.Шеланговское СП</w:t>
            </w:r>
          </w:p>
          <w:p w:rsidR="0055180C" w:rsidRPr="004A0CE0" w:rsidRDefault="0055180C" w:rsidP="004E4B13">
            <w:pPr>
              <w:spacing w:after="0"/>
            </w:pPr>
            <w:r w:rsidRPr="004A0CE0">
              <w:t>(</w:t>
            </w:r>
            <w:proofErr w:type="spellStart"/>
            <w:r w:rsidRPr="004A0CE0">
              <w:t>с</w:t>
            </w:r>
            <w:proofErr w:type="gramStart"/>
            <w:r w:rsidRPr="004A0CE0">
              <w:t>.Ш</w:t>
            </w:r>
            <w:proofErr w:type="gramEnd"/>
            <w:r w:rsidRPr="004A0CE0">
              <w:t>еланга</w:t>
            </w:r>
            <w:proofErr w:type="spellEnd"/>
            <w:r w:rsidRPr="004A0CE0">
              <w:t xml:space="preserve">,  п. </w:t>
            </w:r>
            <w:proofErr w:type="spellStart"/>
            <w:r w:rsidRPr="004A0CE0">
              <w:t>Кзыл-Байрак</w:t>
            </w:r>
            <w:proofErr w:type="spellEnd"/>
            <w:r w:rsidRPr="004A0CE0">
              <w:t xml:space="preserve">, д. </w:t>
            </w:r>
            <w:proofErr w:type="spellStart"/>
            <w:r w:rsidRPr="004A0CE0">
              <w:t>Нариман</w:t>
            </w:r>
            <w:proofErr w:type="spellEnd"/>
            <w:r w:rsidRPr="004A0CE0">
              <w:t>)</w:t>
            </w:r>
          </w:p>
          <w:p w:rsidR="0055180C" w:rsidRPr="004A0CE0" w:rsidRDefault="0055180C" w:rsidP="004E4B13">
            <w:pPr>
              <w:spacing w:after="0"/>
            </w:pPr>
            <w:r w:rsidRPr="004A0CE0">
              <w:t>1.2.Вахитовское СП</w:t>
            </w:r>
          </w:p>
          <w:p w:rsidR="0055180C" w:rsidRPr="004A0CE0" w:rsidRDefault="0055180C" w:rsidP="004E4B13">
            <w:pPr>
              <w:spacing w:after="0"/>
            </w:pPr>
            <w:r w:rsidRPr="004A0CE0">
              <w:t xml:space="preserve">(д. </w:t>
            </w:r>
            <w:proofErr w:type="spellStart"/>
            <w:r w:rsidRPr="004A0CE0">
              <w:t>Гребени</w:t>
            </w:r>
            <w:proofErr w:type="spellEnd"/>
            <w:r w:rsidRPr="004A0CE0">
              <w:t>)</w:t>
            </w:r>
          </w:p>
        </w:tc>
      </w:tr>
      <w:tr w:rsidR="0055180C" w:rsidRPr="004A0CE0" w:rsidTr="004E4B13">
        <w:trPr>
          <w:trHeight w:val="1932"/>
        </w:trPr>
        <w:tc>
          <w:tcPr>
            <w:tcW w:w="675" w:type="dxa"/>
          </w:tcPr>
          <w:p w:rsidR="0055180C" w:rsidRPr="004A0CE0" w:rsidRDefault="0055180C" w:rsidP="0084280F">
            <w:pPr>
              <w:jc w:val="center"/>
            </w:pPr>
            <w:r w:rsidRPr="004A0CE0">
              <w:t>11.</w:t>
            </w:r>
          </w:p>
        </w:tc>
        <w:tc>
          <w:tcPr>
            <w:tcW w:w="4820" w:type="dxa"/>
          </w:tcPr>
          <w:p w:rsidR="0055180C" w:rsidRPr="004A0CE0" w:rsidRDefault="0055180C" w:rsidP="00711E94">
            <w:r w:rsidRPr="004A0CE0">
              <w:t>МБДОУ «</w:t>
            </w:r>
            <w:proofErr w:type="spellStart"/>
            <w:r w:rsidRPr="004A0CE0">
              <w:t>Введенско</w:t>
            </w:r>
            <w:proofErr w:type="spellEnd"/>
            <w:r w:rsidRPr="004A0CE0">
              <w:t>-Слободск</w:t>
            </w:r>
            <w:r w:rsidR="00ED35AC">
              <w:t>о</w:t>
            </w:r>
            <w:r w:rsidRPr="004A0CE0">
              <w:t xml:space="preserve">й </w:t>
            </w:r>
          </w:p>
          <w:p w:rsidR="0055180C" w:rsidRPr="004A0CE0" w:rsidRDefault="0055180C" w:rsidP="00711E94">
            <w:r w:rsidRPr="004A0CE0">
              <w:t>детский сад»</w:t>
            </w:r>
          </w:p>
        </w:tc>
        <w:tc>
          <w:tcPr>
            <w:tcW w:w="5103" w:type="dxa"/>
          </w:tcPr>
          <w:p w:rsidR="0055180C" w:rsidRPr="004A0CE0" w:rsidRDefault="0055180C" w:rsidP="00711E94">
            <w:r w:rsidRPr="004A0CE0">
              <w:t>1.1.Введенско-Слободское СП</w:t>
            </w:r>
          </w:p>
          <w:p w:rsidR="0055180C" w:rsidRPr="004A0CE0" w:rsidRDefault="0055180C" w:rsidP="00711E94">
            <w:r w:rsidRPr="004A0CE0">
              <w:t xml:space="preserve"> (д. Савино, с. Введенская Слобода, д. Елизаветино, д. Медведково, п. Восточная Звезда, п. Детский санаторий, </w:t>
            </w:r>
            <w:proofErr w:type="spellStart"/>
            <w:r w:rsidRPr="004A0CE0">
              <w:t>п</w:t>
            </w:r>
            <w:proofErr w:type="gramStart"/>
            <w:r w:rsidRPr="004A0CE0">
              <w:t>.П</w:t>
            </w:r>
            <w:proofErr w:type="gramEnd"/>
            <w:r w:rsidRPr="004A0CE0">
              <w:t>етропавловская</w:t>
            </w:r>
            <w:proofErr w:type="spellEnd"/>
            <w:r w:rsidRPr="004A0CE0">
              <w:t xml:space="preserve"> Слобода)</w:t>
            </w:r>
          </w:p>
        </w:tc>
      </w:tr>
      <w:tr w:rsidR="0055180C" w:rsidRPr="004A0CE0" w:rsidTr="00711E94">
        <w:tc>
          <w:tcPr>
            <w:tcW w:w="675" w:type="dxa"/>
          </w:tcPr>
          <w:p w:rsidR="0055180C" w:rsidRPr="004A0CE0" w:rsidRDefault="0055180C" w:rsidP="0084280F">
            <w:pPr>
              <w:jc w:val="center"/>
            </w:pPr>
            <w:r w:rsidRPr="004A0CE0">
              <w:t>12.</w:t>
            </w:r>
          </w:p>
        </w:tc>
        <w:tc>
          <w:tcPr>
            <w:tcW w:w="4820" w:type="dxa"/>
          </w:tcPr>
          <w:p w:rsidR="0055180C" w:rsidRPr="004A0CE0" w:rsidRDefault="0055180C" w:rsidP="00711E94">
            <w:r w:rsidRPr="004A0CE0">
              <w:t>МБДОУ «</w:t>
            </w:r>
            <w:proofErr w:type="spellStart"/>
            <w:r w:rsidRPr="004A0CE0">
              <w:t>Печищинский</w:t>
            </w:r>
            <w:proofErr w:type="spellEnd"/>
            <w:r w:rsidRPr="004A0CE0">
              <w:t xml:space="preserve"> детский сад»</w:t>
            </w:r>
          </w:p>
        </w:tc>
        <w:tc>
          <w:tcPr>
            <w:tcW w:w="5103" w:type="dxa"/>
          </w:tcPr>
          <w:p w:rsidR="0055180C" w:rsidRPr="004A0CE0" w:rsidRDefault="0055180C" w:rsidP="004E4B13">
            <w:pPr>
              <w:spacing w:after="0"/>
            </w:pPr>
            <w:r w:rsidRPr="004A0CE0">
              <w:t>1.1.Печищинское СП</w:t>
            </w:r>
          </w:p>
          <w:p w:rsidR="0055180C" w:rsidRPr="004A0CE0" w:rsidRDefault="0055180C" w:rsidP="004E4B13">
            <w:pPr>
              <w:spacing w:after="0"/>
            </w:pPr>
            <w:r w:rsidRPr="004A0CE0">
              <w:t xml:space="preserve">(с. Печищи, д. </w:t>
            </w:r>
            <w:proofErr w:type="spellStart"/>
            <w:r w:rsidRPr="004A0CE0">
              <w:t>Захваткино</w:t>
            </w:r>
            <w:proofErr w:type="spellEnd"/>
            <w:r w:rsidRPr="004A0CE0">
              <w:t>)</w:t>
            </w:r>
          </w:p>
        </w:tc>
      </w:tr>
      <w:tr w:rsidR="0055180C" w:rsidRPr="004A0CE0" w:rsidTr="00711E94">
        <w:tc>
          <w:tcPr>
            <w:tcW w:w="675" w:type="dxa"/>
          </w:tcPr>
          <w:p w:rsidR="0055180C" w:rsidRPr="004A0CE0" w:rsidRDefault="0055180C" w:rsidP="0084280F">
            <w:pPr>
              <w:jc w:val="center"/>
            </w:pPr>
            <w:r w:rsidRPr="004A0CE0">
              <w:t>13.</w:t>
            </w:r>
          </w:p>
        </w:tc>
        <w:tc>
          <w:tcPr>
            <w:tcW w:w="4820" w:type="dxa"/>
          </w:tcPr>
          <w:p w:rsidR="0055180C" w:rsidRPr="004A0CE0" w:rsidRDefault="0055180C" w:rsidP="00711E94">
            <w:r w:rsidRPr="004A0CE0">
              <w:t>МБДОУ «</w:t>
            </w:r>
            <w:proofErr w:type="spellStart"/>
            <w:r w:rsidRPr="004A0CE0">
              <w:t>Майданский</w:t>
            </w:r>
            <w:proofErr w:type="spellEnd"/>
          </w:p>
          <w:p w:rsidR="0055180C" w:rsidRPr="004A0CE0" w:rsidRDefault="0055180C" w:rsidP="00711E94">
            <w:r w:rsidRPr="004A0CE0">
              <w:t>детский сад»</w:t>
            </w:r>
          </w:p>
        </w:tc>
        <w:tc>
          <w:tcPr>
            <w:tcW w:w="5103" w:type="dxa"/>
          </w:tcPr>
          <w:p w:rsidR="0055180C" w:rsidRPr="004A0CE0" w:rsidRDefault="0055180C" w:rsidP="004E4B13">
            <w:pPr>
              <w:spacing w:after="0"/>
            </w:pPr>
            <w:r w:rsidRPr="004A0CE0">
              <w:t>1.1.Майданское СП</w:t>
            </w:r>
          </w:p>
          <w:p w:rsidR="0055180C" w:rsidRPr="004A0CE0" w:rsidRDefault="0055180C" w:rsidP="004E4B13">
            <w:pPr>
              <w:spacing w:after="0"/>
            </w:pPr>
            <w:r w:rsidRPr="004A0CE0">
              <w:t xml:space="preserve">(с. Майдан, п. </w:t>
            </w:r>
            <w:proofErr w:type="spellStart"/>
            <w:r w:rsidRPr="004A0CE0">
              <w:t>Теньковского</w:t>
            </w:r>
            <w:proofErr w:type="spellEnd"/>
            <w:r w:rsidRPr="004A0CE0">
              <w:t xml:space="preserve"> лесничества)</w:t>
            </w:r>
          </w:p>
        </w:tc>
      </w:tr>
      <w:tr w:rsidR="0055180C" w:rsidRPr="004A0CE0" w:rsidTr="00711E94">
        <w:tc>
          <w:tcPr>
            <w:tcW w:w="675" w:type="dxa"/>
          </w:tcPr>
          <w:p w:rsidR="0055180C" w:rsidRPr="004A0CE0" w:rsidRDefault="0055180C" w:rsidP="0084280F">
            <w:pPr>
              <w:jc w:val="center"/>
            </w:pPr>
            <w:r w:rsidRPr="004A0CE0">
              <w:t>14.</w:t>
            </w:r>
          </w:p>
        </w:tc>
        <w:tc>
          <w:tcPr>
            <w:tcW w:w="4820" w:type="dxa"/>
          </w:tcPr>
          <w:p w:rsidR="0055180C" w:rsidRPr="004A0CE0" w:rsidRDefault="0055180C" w:rsidP="00711E94">
            <w:r w:rsidRPr="004A0CE0">
              <w:t>МБДОУ «</w:t>
            </w:r>
            <w:proofErr w:type="spellStart"/>
            <w:r w:rsidRPr="004A0CE0">
              <w:t>Нижнеуслонский</w:t>
            </w:r>
            <w:proofErr w:type="spellEnd"/>
            <w:r w:rsidRPr="004A0CE0">
              <w:t xml:space="preserve"> детский сад»</w:t>
            </w:r>
          </w:p>
        </w:tc>
        <w:tc>
          <w:tcPr>
            <w:tcW w:w="5103" w:type="dxa"/>
          </w:tcPr>
          <w:p w:rsidR="0055180C" w:rsidRPr="004A0CE0" w:rsidRDefault="0055180C" w:rsidP="004E4B13">
            <w:pPr>
              <w:spacing w:after="0" w:line="240" w:lineRule="auto"/>
              <w:contextualSpacing/>
            </w:pPr>
            <w:r w:rsidRPr="004A0CE0">
              <w:t>1.1.Нижнеуслонское СП</w:t>
            </w:r>
          </w:p>
          <w:p w:rsidR="0055180C" w:rsidRPr="004A0CE0" w:rsidRDefault="0055180C" w:rsidP="004E4B13">
            <w:pPr>
              <w:spacing w:after="0" w:line="240" w:lineRule="auto"/>
              <w:contextualSpacing/>
            </w:pPr>
            <w:r w:rsidRPr="004A0CE0">
              <w:t xml:space="preserve">(с. Нижний </w:t>
            </w:r>
            <w:proofErr w:type="spellStart"/>
            <w:r w:rsidRPr="004A0CE0">
              <w:t>Услон</w:t>
            </w:r>
            <w:r w:rsidR="00711E94" w:rsidRPr="004A0CE0">
              <w:t>,д</w:t>
            </w:r>
            <w:proofErr w:type="gramStart"/>
            <w:r w:rsidR="00711E94" w:rsidRPr="004A0CE0">
              <w:t>.В</w:t>
            </w:r>
            <w:proofErr w:type="gramEnd"/>
            <w:r w:rsidR="00711E94" w:rsidRPr="004A0CE0">
              <w:t>оробьевка</w:t>
            </w:r>
            <w:proofErr w:type="spellEnd"/>
            <w:r w:rsidRPr="004A0CE0">
              <w:t>)</w:t>
            </w:r>
          </w:p>
          <w:p w:rsidR="0055180C" w:rsidRPr="004A0CE0" w:rsidRDefault="0055180C" w:rsidP="004E4B13">
            <w:pPr>
              <w:spacing w:after="0" w:line="240" w:lineRule="auto"/>
              <w:contextualSpacing/>
            </w:pPr>
            <w:r w:rsidRPr="004A0CE0">
              <w:t>1.2.Октябрьское СП</w:t>
            </w:r>
          </w:p>
          <w:p w:rsidR="0055180C" w:rsidRPr="004A0CE0" w:rsidRDefault="0055180C" w:rsidP="004E4B13">
            <w:pPr>
              <w:spacing w:after="0" w:line="240" w:lineRule="auto"/>
              <w:contextualSpacing/>
            </w:pPr>
            <w:r w:rsidRPr="004A0CE0">
              <w:t xml:space="preserve"> (с. Ключищи)</w:t>
            </w:r>
          </w:p>
        </w:tc>
      </w:tr>
      <w:tr w:rsidR="0055180C" w:rsidRPr="004A0CE0" w:rsidTr="00711E94">
        <w:tc>
          <w:tcPr>
            <w:tcW w:w="675" w:type="dxa"/>
          </w:tcPr>
          <w:p w:rsidR="0055180C" w:rsidRPr="004A0CE0" w:rsidRDefault="0055180C" w:rsidP="0084280F">
            <w:pPr>
              <w:jc w:val="center"/>
            </w:pPr>
            <w:r w:rsidRPr="004A0CE0">
              <w:t>15.</w:t>
            </w:r>
          </w:p>
        </w:tc>
        <w:tc>
          <w:tcPr>
            <w:tcW w:w="4820" w:type="dxa"/>
          </w:tcPr>
          <w:p w:rsidR="0055180C" w:rsidRPr="004A0CE0" w:rsidRDefault="0055180C" w:rsidP="00711E94">
            <w:r w:rsidRPr="004A0CE0">
              <w:t>МБДОУ «</w:t>
            </w:r>
            <w:proofErr w:type="spellStart"/>
            <w:r w:rsidRPr="004A0CE0">
              <w:t>Кильдеевский</w:t>
            </w:r>
            <w:proofErr w:type="spellEnd"/>
            <w:r w:rsidRPr="004A0CE0">
              <w:t xml:space="preserve"> детский сад»</w:t>
            </w:r>
          </w:p>
        </w:tc>
        <w:tc>
          <w:tcPr>
            <w:tcW w:w="5103" w:type="dxa"/>
          </w:tcPr>
          <w:p w:rsidR="0055180C" w:rsidRPr="004A0CE0" w:rsidRDefault="0055180C" w:rsidP="004E4B13">
            <w:pPr>
              <w:spacing w:after="0"/>
            </w:pPr>
            <w:r w:rsidRPr="004A0CE0">
              <w:t>1.1.Кильдеевское СП</w:t>
            </w:r>
          </w:p>
          <w:p w:rsidR="0055180C" w:rsidRPr="004A0CE0" w:rsidRDefault="0055180C" w:rsidP="004E4B13">
            <w:pPr>
              <w:spacing w:after="0"/>
            </w:pPr>
            <w:r w:rsidRPr="004A0CE0">
              <w:t xml:space="preserve">(с. </w:t>
            </w:r>
            <w:proofErr w:type="spellStart"/>
            <w:r w:rsidRPr="004A0CE0">
              <w:t>Кильдеево,д</w:t>
            </w:r>
            <w:proofErr w:type="spellEnd"/>
            <w:r w:rsidRPr="004A0CE0">
              <w:t xml:space="preserve">. </w:t>
            </w:r>
            <w:proofErr w:type="spellStart"/>
            <w:r w:rsidRPr="004A0CE0">
              <w:t>Харино</w:t>
            </w:r>
            <w:proofErr w:type="spellEnd"/>
            <w:r w:rsidRPr="004A0CE0">
              <w:t xml:space="preserve">, с. </w:t>
            </w:r>
            <w:proofErr w:type="spellStart"/>
            <w:r w:rsidRPr="004A0CE0">
              <w:t>Федяево</w:t>
            </w:r>
            <w:proofErr w:type="spellEnd"/>
            <w:r w:rsidRPr="004A0CE0">
              <w:t xml:space="preserve"> </w:t>
            </w:r>
            <w:proofErr w:type="spellStart"/>
            <w:r w:rsidRPr="004A0CE0">
              <w:t>д</w:t>
            </w:r>
            <w:proofErr w:type="gramStart"/>
            <w:r w:rsidRPr="004A0CE0">
              <w:t>.У</w:t>
            </w:r>
            <w:proofErr w:type="gramEnd"/>
            <w:r w:rsidRPr="004A0CE0">
              <w:t>ланово</w:t>
            </w:r>
            <w:proofErr w:type="spellEnd"/>
            <w:r w:rsidRPr="004A0CE0">
              <w:t>)</w:t>
            </w:r>
          </w:p>
          <w:p w:rsidR="0055180C" w:rsidRPr="004A0CE0" w:rsidRDefault="0055180C" w:rsidP="004E4B13">
            <w:pPr>
              <w:spacing w:after="0"/>
            </w:pPr>
          </w:p>
        </w:tc>
      </w:tr>
      <w:tr w:rsidR="0055180C" w:rsidRPr="004A0CE0" w:rsidTr="00711E94">
        <w:tc>
          <w:tcPr>
            <w:tcW w:w="675" w:type="dxa"/>
          </w:tcPr>
          <w:p w:rsidR="0055180C" w:rsidRPr="004A0CE0" w:rsidRDefault="0055180C" w:rsidP="0084280F">
            <w:pPr>
              <w:jc w:val="center"/>
            </w:pPr>
            <w:r w:rsidRPr="004A0CE0">
              <w:t>16.</w:t>
            </w:r>
          </w:p>
        </w:tc>
        <w:tc>
          <w:tcPr>
            <w:tcW w:w="4820" w:type="dxa"/>
          </w:tcPr>
          <w:p w:rsidR="0055180C" w:rsidRPr="004A0CE0" w:rsidRDefault="0055180C" w:rsidP="00711E94">
            <w:r w:rsidRPr="004A0CE0">
              <w:t>МБДОУ «</w:t>
            </w:r>
            <w:proofErr w:type="spellStart"/>
            <w:r w:rsidRPr="004A0CE0">
              <w:t>Маматкозинский</w:t>
            </w:r>
            <w:proofErr w:type="spellEnd"/>
            <w:r w:rsidRPr="004A0CE0">
              <w:t xml:space="preserve"> детский сад»</w:t>
            </w:r>
          </w:p>
        </w:tc>
        <w:tc>
          <w:tcPr>
            <w:tcW w:w="5103" w:type="dxa"/>
          </w:tcPr>
          <w:p w:rsidR="0055180C" w:rsidRPr="004A0CE0" w:rsidRDefault="0055180C" w:rsidP="004E4B13">
            <w:pPr>
              <w:spacing w:after="0"/>
            </w:pPr>
            <w:r w:rsidRPr="004A0CE0">
              <w:t xml:space="preserve">1.1. </w:t>
            </w:r>
            <w:proofErr w:type="spellStart"/>
            <w:r w:rsidRPr="004A0CE0">
              <w:t>Новорусско-Маматкозинское</w:t>
            </w:r>
            <w:proofErr w:type="spellEnd"/>
            <w:r w:rsidRPr="004A0CE0">
              <w:t xml:space="preserve"> СП</w:t>
            </w:r>
          </w:p>
          <w:p w:rsidR="0055180C" w:rsidRPr="004A0CE0" w:rsidRDefault="0055180C" w:rsidP="004E4B13">
            <w:pPr>
              <w:spacing w:after="0"/>
            </w:pPr>
            <w:r w:rsidRPr="004A0CE0">
              <w:t>(</w:t>
            </w:r>
            <w:proofErr w:type="spellStart"/>
            <w:r w:rsidRPr="004A0CE0">
              <w:t>с</w:t>
            </w:r>
            <w:proofErr w:type="gramStart"/>
            <w:r w:rsidRPr="004A0CE0">
              <w:t>.С</w:t>
            </w:r>
            <w:proofErr w:type="gramEnd"/>
            <w:r w:rsidRPr="004A0CE0">
              <w:t>тарое</w:t>
            </w:r>
            <w:proofErr w:type="spellEnd"/>
            <w:r w:rsidRPr="004A0CE0">
              <w:t xml:space="preserve"> </w:t>
            </w:r>
            <w:proofErr w:type="spellStart"/>
            <w:r w:rsidRPr="004A0CE0">
              <w:t>Руссское</w:t>
            </w:r>
            <w:proofErr w:type="spellEnd"/>
            <w:r w:rsidRPr="004A0CE0">
              <w:t xml:space="preserve"> </w:t>
            </w:r>
            <w:proofErr w:type="spellStart"/>
            <w:r w:rsidRPr="004A0CE0">
              <w:t>Маматкозино</w:t>
            </w:r>
            <w:proofErr w:type="spellEnd"/>
            <w:r w:rsidRPr="004A0CE0">
              <w:t xml:space="preserve">, д. Новое Русское </w:t>
            </w:r>
            <w:proofErr w:type="spellStart"/>
            <w:r w:rsidRPr="004A0CE0">
              <w:t>Маматкозино</w:t>
            </w:r>
            <w:proofErr w:type="spellEnd"/>
            <w:r w:rsidRPr="004A0CE0">
              <w:t xml:space="preserve">, д. </w:t>
            </w:r>
            <w:r w:rsidRPr="004A0CE0">
              <w:lastRenderedPageBreak/>
              <w:t xml:space="preserve">Татарское </w:t>
            </w:r>
            <w:proofErr w:type="spellStart"/>
            <w:r w:rsidRPr="004A0CE0">
              <w:t>Маматкозино</w:t>
            </w:r>
            <w:proofErr w:type="spellEnd"/>
            <w:r w:rsidRPr="004A0CE0">
              <w:t>)</w:t>
            </w:r>
          </w:p>
          <w:p w:rsidR="0055180C" w:rsidRPr="004A0CE0" w:rsidRDefault="0055180C" w:rsidP="004E4B13">
            <w:pPr>
              <w:spacing w:after="0"/>
            </w:pPr>
          </w:p>
        </w:tc>
      </w:tr>
      <w:tr w:rsidR="0055180C" w:rsidRPr="004A0CE0" w:rsidTr="0055180C">
        <w:trPr>
          <w:trHeight w:val="1427"/>
        </w:trPr>
        <w:tc>
          <w:tcPr>
            <w:tcW w:w="675" w:type="dxa"/>
            <w:tcBorders>
              <w:bottom w:val="single" w:sz="4" w:space="0" w:color="auto"/>
            </w:tcBorders>
          </w:tcPr>
          <w:p w:rsidR="0055180C" w:rsidRPr="004A0CE0" w:rsidRDefault="0055180C" w:rsidP="0084280F">
            <w:pPr>
              <w:jc w:val="center"/>
            </w:pPr>
            <w:r w:rsidRPr="004A0CE0">
              <w:lastRenderedPageBreak/>
              <w:t>17.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5180C" w:rsidRPr="004A0CE0" w:rsidRDefault="0055180C" w:rsidP="00711E94">
            <w:r w:rsidRPr="004A0CE0">
              <w:t>МБДОУ «</w:t>
            </w:r>
            <w:proofErr w:type="spellStart"/>
            <w:r w:rsidRPr="004A0CE0">
              <w:t>Ямбулатовский</w:t>
            </w:r>
            <w:proofErr w:type="spellEnd"/>
            <w:r w:rsidRPr="004A0CE0">
              <w:t xml:space="preserve"> детский сад»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5180C" w:rsidRPr="004A0CE0" w:rsidRDefault="0055180C" w:rsidP="004E4B13">
            <w:pPr>
              <w:spacing w:after="0"/>
            </w:pPr>
            <w:r w:rsidRPr="004A0CE0">
              <w:t>1.1.Ямбулатовское СП</w:t>
            </w:r>
          </w:p>
          <w:p w:rsidR="0055180C" w:rsidRPr="004A0CE0" w:rsidRDefault="0055180C" w:rsidP="004E4B13">
            <w:pPr>
              <w:spacing w:after="0"/>
            </w:pPr>
            <w:r w:rsidRPr="004A0CE0">
              <w:t xml:space="preserve">(д. </w:t>
            </w:r>
            <w:proofErr w:type="spellStart"/>
            <w:r w:rsidRPr="004A0CE0">
              <w:t>Ямбулатово</w:t>
            </w:r>
            <w:proofErr w:type="spellEnd"/>
            <w:r w:rsidRPr="004A0CE0">
              <w:t xml:space="preserve">, д. </w:t>
            </w:r>
            <w:proofErr w:type="spellStart"/>
            <w:r w:rsidRPr="004A0CE0">
              <w:t>Казыльяры</w:t>
            </w:r>
            <w:proofErr w:type="spellEnd"/>
            <w:r w:rsidRPr="004A0CE0">
              <w:t>, д. Крестниково)</w:t>
            </w:r>
          </w:p>
        </w:tc>
      </w:tr>
      <w:tr w:rsidR="0055180C" w:rsidRPr="004A0CE0" w:rsidTr="0055180C">
        <w:trPr>
          <w:trHeight w:val="977"/>
        </w:trPr>
        <w:tc>
          <w:tcPr>
            <w:tcW w:w="675" w:type="dxa"/>
            <w:tcBorders>
              <w:top w:val="single" w:sz="4" w:space="0" w:color="auto"/>
            </w:tcBorders>
          </w:tcPr>
          <w:p w:rsidR="0055180C" w:rsidRPr="004A0CE0" w:rsidRDefault="0055180C" w:rsidP="00711E94">
            <w:pPr>
              <w:jc w:val="center"/>
            </w:pPr>
            <w:r w:rsidRPr="004A0CE0">
              <w:t>18.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55180C" w:rsidRPr="004A0CE0" w:rsidRDefault="0055180C" w:rsidP="00711E94">
            <w:pPr>
              <w:rPr>
                <w:lang w:val="tt-RU"/>
              </w:rPr>
            </w:pPr>
            <w:r w:rsidRPr="004A0CE0">
              <w:t>М</w:t>
            </w:r>
            <w:r w:rsidRPr="004A0CE0">
              <w:rPr>
                <w:lang w:val="tt-RU"/>
              </w:rPr>
              <w:t xml:space="preserve">БДОУ” </w:t>
            </w:r>
            <w:proofErr w:type="spellStart"/>
            <w:r w:rsidRPr="004A0CE0">
              <w:t>Вахитовск</w:t>
            </w:r>
            <w:proofErr w:type="spellEnd"/>
            <w:r w:rsidRPr="004A0CE0">
              <w:rPr>
                <w:lang w:val="tt-RU"/>
              </w:rPr>
              <w:t>ий</w:t>
            </w:r>
            <w:r w:rsidRPr="004A0CE0">
              <w:t xml:space="preserve"> </w:t>
            </w:r>
            <w:r w:rsidRPr="004A0CE0">
              <w:rPr>
                <w:lang w:val="tt-RU"/>
              </w:rPr>
              <w:t>детский сад”</w:t>
            </w:r>
          </w:p>
          <w:p w:rsidR="0055180C" w:rsidRPr="004A0CE0" w:rsidRDefault="0055180C" w:rsidP="00711E94"/>
        </w:tc>
        <w:tc>
          <w:tcPr>
            <w:tcW w:w="5103" w:type="dxa"/>
            <w:tcBorders>
              <w:top w:val="single" w:sz="4" w:space="0" w:color="auto"/>
            </w:tcBorders>
          </w:tcPr>
          <w:p w:rsidR="0055180C" w:rsidRPr="004A0CE0" w:rsidRDefault="0055180C" w:rsidP="004E4B13">
            <w:pPr>
              <w:spacing w:after="0"/>
            </w:pPr>
            <w:r w:rsidRPr="004A0CE0">
              <w:t>1.Вахитовское СП</w:t>
            </w:r>
          </w:p>
          <w:p w:rsidR="0055180C" w:rsidRPr="004A0CE0" w:rsidRDefault="0055180C" w:rsidP="004E4B13">
            <w:pPr>
              <w:spacing w:after="0"/>
            </w:pPr>
            <w:r w:rsidRPr="004A0CE0">
              <w:t>(</w:t>
            </w:r>
            <w:proofErr w:type="spellStart"/>
            <w:r w:rsidRPr="004A0CE0">
              <w:t>д.им</w:t>
            </w:r>
            <w:proofErr w:type="spellEnd"/>
            <w:r w:rsidRPr="004A0CE0">
              <w:t xml:space="preserve">. </w:t>
            </w:r>
            <w:proofErr w:type="spellStart"/>
            <w:r w:rsidRPr="004A0CE0">
              <w:t>М.Вахитова</w:t>
            </w:r>
            <w:proofErr w:type="spellEnd"/>
            <w:r w:rsidRPr="004A0CE0">
              <w:t>,</w:t>
            </w:r>
            <w:r w:rsidR="004E4B13">
              <w:t xml:space="preserve"> </w:t>
            </w:r>
            <w:r w:rsidRPr="004A0CE0">
              <w:t xml:space="preserve">д. </w:t>
            </w:r>
            <w:proofErr w:type="spellStart"/>
            <w:r w:rsidRPr="004A0CE0">
              <w:t>Ватан</w:t>
            </w:r>
            <w:proofErr w:type="spellEnd"/>
            <w:r w:rsidRPr="004A0CE0">
              <w:t>)</w:t>
            </w:r>
          </w:p>
        </w:tc>
      </w:tr>
    </w:tbl>
    <w:p w:rsidR="00352F00" w:rsidRPr="004A0CE0" w:rsidRDefault="00352F00" w:rsidP="00352F00">
      <w:pPr>
        <w:rPr>
          <w:b/>
        </w:rPr>
      </w:pPr>
    </w:p>
    <w:p w:rsidR="00352F00" w:rsidRPr="004A0CE0" w:rsidRDefault="00352F00" w:rsidP="00352F00">
      <w:pPr>
        <w:rPr>
          <w:b/>
        </w:rPr>
      </w:pPr>
    </w:p>
    <w:p w:rsidR="00352F00" w:rsidRPr="004A0CE0" w:rsidRDefault="00352F00" w:rsidP="00352F00">
      <w:pPr>
        <w:rPr>
          <w:b/>
        </w:rPr>
      </w:pPr>
    </w:p>
    <w:p w:rsidR="00352F00" w:rsidRPr="004A0CE0" w:rsidRDefault="00352F00" w:rsidP="00352F00">
      <w:pPr>
        <w:rPr>
          <w:b/>
        </w:rPr>
      </w:pPr>
      <w:r w:rsidRPr="004A0CE0">
        <w:rPr>
          <w:b/>
        </w:rPr>
        <w:t>Управляющ</w:t>
      </w:r>
      <w:r w:rsidR="00711E94" w:rsidRPr="004A0CE0">
        <w:rPr>
          <w:b/>
        </w:rPr>
        <w:t>ий</w:t>
      </w:r>
      <w:r w:rsidRPr="004A0CE0">
        <w:rPr>
          <w:b/>
        </w:rPr>
        <w:t xml:space="preserve"> делами</w:t>
      </w:r>
    </w:p>
    <w:p w:rsidR="00352F00" w:rsidRPr="004A0CE0" w:rsidRDefault="00352F00" w:rsidP="00352F00">
      <w:pPr>
        <w:jc w:val="both"/>
      </w:pPr>
      <w:r w:rsidRPr="004A0CE0">
        <w:rPr>
          <w:b/>
        </w:rPr>
        <w:t xml:space="preserve">Исполнительного комитета:                                                      А.К. </w:t>
      </w:r>
      <w:proofErr w:type="spellStart"/>
      <w:r w:rsidRPr="004A0CE0">
        <w:rPr>
          <w:b/>
        </w:rPr>
        <w:t>Мингазова</w:t>
      </w:r>
      <w:proofErr w:type="spellEnd"/>
    </w:p>
    <w:p w:rsidR="00352F00" w:rsidRPr="001D73AA" w:rsidRDefault="00352F00" w:rsidP="00352F00">
      <w:pPr>
        <w:jc w:val="both"/>
      </w:pPr>
    </w:p>
    <w:p w:rsidR="004C1EB0" w:rsidRDefault="004C1EB0" w:rsidP="004C1EB0">
      <w:pPr>
        <w:ind w:left="6663"/>
        <w:jc w:val="both"/>
        <w:rPr>
          <w:sz w:val="16"/>
          <w:szCs w:val="16"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873273" w:rsidRDefault="00873273" w:rsidP="00E61A30">
      <w:pPr>
        <w:spacing w:after="0" w:line="240" w:lineRule="auto"/>
        <w:jc w:val="center"/>
        <w:rPr>
          <w:b/>
        </w:rPr>
      </w:pPr>
    </w:p>
    <w:p w:rsidR="00E61A30" w:rsidRDefault="00E61A30" w:rsidP="004C1EB0">
      <w:pPr>
        <w:ind w:left="6663"/>
        <w:jc w:val="both"/>
        <w:rPr>
          <w:sz w:val="16"/>
          <w:szCs w:val="16"/>
        </w:rPr>
      </w:pPr>
    </w:p>
    <w:sectPr w:rsidR="00E61A30" w:rsidSect="00E61A30">
      <w:pgSz w:w="11906" w:h="16838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0E95"/>
    <w:multiLevelType w:val="hybridMultilevel"/>
    <w:tmpl w:val="4BDA46F4"/>
    <w:lvl w:ilvl="0" w:tplc="63F88F7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BD6633D"/>
    <w:multiLevelType w:val="hybridMultilevel"/>
    <w:tmpl w:val="7FB8466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06E24C2"/>
    <w:multiLevelType w:val="multilevel"/>
    <w:tmpl w:val="7DFA63F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FC7967"/>
    <w:multiLevelType w:val="multilevel"/>
    <w:tmpl w:val="7DFA63F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attachedTemplate r:id="rId1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BAA"/>
    <w:rsid w:val="00005BAA"/>
    <w:rsid w:val="0001025C"/>
    <w:rsid w:val="00042121"/>
    <w:rsid w:val="000E700C"/>
    <w:rsid w:val="0023633E"/>
    <w:rsid w:val="00263C56"/>
    <w:rsid w:val="002D4999"/>
    <w:rsid w:val="002F74A9"/>
    <w:rsid w:val="003055DD"/>
    <w:rsid w:val="0032414E"/>
    <w:rsid w:val="00352F00"/>
    <w:rsid w:val="00393432"/>
    <w:rsid w:val="003979C1"/>
    <w:rsid w:val="003E468F"/>
    <w:rsid w:val="0044190C"/>
    <w:rsid w:val="00453465"/>
    <w:rsid w:val="004811ED"/>
    <w:rsid w:val="004A0CE0"/>
    <w:rsid w:val="004C1EB0"/>
    <w:rsid w:val="004D6348"/>
    <w:rsid w:val="004E4B13"/>
    <w:rsid w:val="00521295"/>
    <w:rsid w:val="00544966"/>
    <w:rsid w:val="0055180C"/>
    <w:rsid w:val="005F481B"/>
    <w:rsid w:val="006D6276"/>
    <w:rsid w:val="00711E94"/>
    <w:rsid w:val="007B79B9"/>
    <w:rsid w:val="007C0D40"/>
    <w:rsid w:val="007C14E2"/>
    <w:rsid w:val="00826AF4"/>
    <w:rsid w:val="0084280F"/>
    <w:rsid w:val="00873273"/>
    <w:rsid w:val="00875FC4"/>
    <w:rsid w:val="00883AF2"/>
    <w:rsid w:val="008B482E"/>
    <w:rsid w:val="008E4410"/>
    <w:rsid w:val="008F2706"/>
    <w:rsid w:val="00A03B29"/>
    <w:rsid w:val="00A430C8"/>
    <w:rsid w:val="00A75555"/>
    <w:rsid w:val="00A816AD"/>
    <w:rsid w:val="00A834B8"/>
    <w:rsid w:val="00AA0EBE"/>
    <w:rsid w:val="00AB696C"/>
    <w:rsid w:val="00AE4296"/>
    <w:rsid w:val="00B1760B"/>
    <w:rsid w:val="00C622AD"/>
    <w:rsid w:val="00C733B6"/>
    <w:rsid w:val="00CD5E32"/>
    <w:rsid w:val="00CE3FFF"/>
    <w:rsid w:val="00D57C72"/>
    <w:rsid w:val="00D66873"/>
    <w:rsid w:val="00D74D02"/>
    <w:rsid w:val="00DA24B4"/>
    <w:rsid w:val="00DE4916"/>
    <w:rsid w:val="00E55063"/>
    <w:rsid w:val="00E61A30"/>
    <w:rsid w:val="00ED35AC"/>
    <w:rsid w:val="00EE1141"/>
    <w:rsid w:val="00F83A0C"/>
    <w:rsid w:val="00F83DE4"/>
    <w:rsid w:val="00FB4458"/>
    <w:rsid w:val="00FC4363"/>
    <w:rsid w:val="00FD0D58"/>
    <w:rsid w:val="00FE2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D40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45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B4458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005BAA"/>
    <w:rPr>
      <w:b/>
      <w:bCs/>
    </w:rPr>
  </w:style>
  <w:style w:type="paragraph" w:styleId="a6">
    <w:name w:val="List Paragraph"/>
    <w:basedOn w:val="a"/>
    <w:uiPriority w:val="34"/>
    <w:qFormat/>
    <w:rsid w:val="004419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D40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45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B4458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005BAA"/>
    <w:rPr>
      <w:b/>
      <w:bCs/>
    </w:rPr>
  </w:style>
  <w:style w:type="paragraph" w:styleId="a6">
    <w:name w:val="List Paragraph"/>
    <w:basedOn w:val="a"/>
    <w:uiPriority w:val="34"/>
    <w:qFormat/>
    <w:rsid w:val="00441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9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%20and%20Settings\&#1060;&#1083;&#1102;&#1088;&#1072;\&#1056;&#1072;&#1073;&#1086;&#1095;&#1080;&#1081;%20&#1089;&#1090;&#1086;&#1083;\&#1041;&#1083;&#1072;&#1085;&#1082;&#1048;&#1089;&#1087;&#1086;&#1083;&#1082;&#1086;&#1084;&#1072;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F1BB7-56BB-4DF5-BFDF-4BD7FD7D5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БланкИсполкомаПостановление</Template>
  <TotalTime>124</TotalTime>
  <Pages>1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Мусина</dc:creator>
  <cp:lastModifiedBy>Гульшат</cp:lastModifiedBy>
  <cp:revision>8</cp:revision>
  <cp:lastPrinted>2018-05-04T08:05:00Z</cp:lastPrinted>
  <dcterms:created xsi:type="dcterms:W3CDTF">2018-03-28T10:50:00Z</dcterms:created>
  <dcterms:modified xsi:type="dcterms:W3CDTF">2018-05-04T08:12:00Z</dcterms:modified>
</cp:coreProperties>
</file>